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78DA0EF" w14:textId="21AB53AD" w:rsidR="00083A5E" w:rsidRPr="0079727B" w:rsidRDefault="00083A5E" w:rsidP="004676B2">
      <w:pPr>
        <w:tabs>
          <w:tab w:val="left" w:pos="585"/>
          <w:tab w:val="left" w:pos="3750"/>
        </w:tabs>
        <w:spacing w:line="276" w:lineRule="auto"/>
        <w:jc w:val="right"/>
        <w:rPr>
          <w:rFonts w:ascii="Arial" w:hAnsi="Arial" w:cs="Arial"/>
          <w:sz w:val="20"/>
          <w:szCs w:val="20"/>
          <w:u w:val="single"/>
        </w:rPr>
      </w:pPr>
    </w:p>
    <w:p w14:paraId="5CB730B1" w14:textId="77777777" w:rsidR="00CD275D" w:rsidRDefault="00CD275D" w:rsidP="004676B2">
      <w:pPr>
        <w:spacing w:line="276" w:lineRule="auto"/>
        <w:jc w:val="right"/>
        <w:rPr>
          <w:rFonts w:ascii="Arial" w:hAnsi="Arial" w:cs="Arial"/>
          <w:sz w:val="20"/>
          <w:szCs w:val="20"/>
        </w:rPr>
      </w:pPr>
    </w:p>
    <w:p w14:paraId="2EF557EF" w14:textId="77777777" w:rsidR="00CD275D" w:rsidRDefault="00CD275D" w:rsidP="004676B2">
      <w:pPr>
        <w:spacing w:line="276" w:lineRule="auto"/>
        <w:jc w:val="right"/>
        <w:rPr>
          <w:rFonts w:ascii="Arial" w:hAnsi="Arial" w:cs="Arial"/>
          <w:sz w:val="20"/>
          <w:szCs w:val="20"/>
        </w:rPr>
      </w:pPr>
    </w:p>
    <w:p w14:paraId="1E81D5B5" w14:textId="77777777" w:rsidR="00CD275D" w:rsidRDefault="00CD275D" w:rsidP="004676B2">
      <w:pPr>
        <w:spacing w:line="276" w:lineRule="auto"/>
        <w:jc w:val="right"/>
        <w:rPr>
          <w:rFonts w:ascii="Arial" w:hAnsi="Arial" w:cs="Arial"/>
          <w:sz w:val="20"/>
          <w:szCs w:val="20"/>
        </w:rPr>
      </w:pPr>
    </w:p>
    <w:p w14:paraId="1D60B277" w14:textId="77777777" w:rsidR="00CD275D" w:rsidRDefault="00CD275D" w:rsidP="004676B2">
      <w:pPr>
        <w:spacing w:line="276" w:lineRule="auto"/>
        <w:jc w:val="right"/>
        <w:rPr>
          <w:rFonts w:ascii="Arial" w:hAnsi="Arial" w:cs="Arial"/>
          <w:sz w:val="20"/>
          <w:szCs w:val="20"/>
        </w:rPr>
      </w:pPr>
    </w:p>
    <w:p w14:paraId="10C3D5CF" w14:textId="1188A2AB" w:rsidR="00083A5E" w:rsidRPr="004A1BD4" w:rsidRDefault="00083A5E" w:rsidP="004A1BD4">
      <w:pPr>
        <w:spacing w:line="276" w:lineRule="auto"/>
        <w:jc w:val="right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Załącznik nr 2 do Zaproszenia do składania ofert</w:t>
      </w:r>
    </w:p>
    <w:p w14:paraId="43EE1B06" w14:textId="77777777" w:rsidR="00083A5E" w:rsidRPr="0079727B" w:rsidRDefault="00083A5E" w:rsidP="00592DE5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79727B">
        <w:rPr>
          <w:rFonts w:ascii="Arial" w:hAnsi="Arial" w:cs="Arial"/>
          <w:b/>
          <w:sz w:val="20"/>
          <w:szCs w:val="20"/>
        </w:rPr>
        <w:t xml:space="preserve">FORMULARZ OFERTOWY </w:t>
      </w:r>
    </w:p>
    <w:p w14:paraId="208F9132" w14:textId="77777777" w:rsidR="00083A5E" w:rsidRPr="0079727B" w:rsidRDefault="00083A5E" w:rsidP="00592DE5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087F538" w14:textId="5DA9C764" w:rsidR="00246010" w:rsidRPr="00246010" w:rsidRDefault="00750C07" w:rsidP="00246010">
      <w:pPr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na z</w:t>
      </w:r>
      <w:r w:rsidR="00246010" w:rsidRPr="00246010">
        <w:rPr>
          <w:rFonts w:asciiTheme="minorHAnsi" w:hAnsiTheme="minorHAnsi" w:cstheme="minorHAnsi"/>
          <w:bCs/>
        </w:rPr>
        <w:t>aprojektowanie, wykonanie, dostaw</w:t>
      </w:r>
      <w:r>
        <w:rPr>
          <w:rFonts w:asciiTheme="minorHAnsi" w:hAnsiTheme="minorHAnsi" w:cstheme="minorHAnsi"/>
          <w:bCs/>
        </w:rPr>
        <w:t>ę</w:t>
      </w:r>
      <w:r w:rsidR="00246010" w:rsidRPr="00246010">
        <w:rPr>
          <w:rFonts w:asciiTheme="minorHAnsi" w:hAnsiTheme="minorHAnsi" w:cstheme="minorHAnsi"/>
          <w:bCs/>
        </w:rPr>
        <w:t xml:space="preserve"> oraz montaż poszczególnych elementów oznakowania wewnętrznego i zewnętrznego w nowym budynku dla potrzeb oddziałów zakaźnych oraz poradni specjalistycznych Samodzielnego Publicznego Wojewódzkiego Szpitala Zespolonego w Szczecinie</w:t>
      </w:r>
    </w:p>
    <w:p w14:paraId="3EC1E0BD" w14:textId="37CC32AF" w:rsidR="00083A5E" w:rsidRPr="0079727B" w:rsidRDefault="00083A5E" w:rsidP="007E4893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36B7A7C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9727B">
        <w:rPr>
          <w:rFonts w:ascii="Arial" w:hAnsi="Arial" w:cs="Arial"/>
          <w:b/>
          <w:sz w:val="20"/>
          <w:szCs w:val="20"/>
        </w:rPr>
        <w:t>ZAMAWIAJĄCY:</w:t>
      </w:r>
    </w:p>
    <w:p w14:paraId="1D469CEC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Samodzielny Publiczny Wojewódzki Szpital Zespolony w Szczecinie </w:t>
      </w:r>
    </w:p>
    <w:p w14:paraId="38FED437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ul. Arkońska 4</w:t>
      </w:r>
    </w:p>
    <w:p w14:paraId="23200A97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71-455 Szczecin</w:t>
      </w:r>
    </w:p>
    <w:p w14:paraId="1F42F6B5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NIP: 851-25-37-954 </w:t>
      </w:r>
    </w:p>
    <w:p w14:paraId="66FF4BE7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http://www.spwsz.szczecin.pl</w:t>
      </w:r>
    </w:p>
    <w:p w14:paraId="6B0FC810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tel. (91) 813 90 00, fax (91) 813 90 09 </w:t>
      </w:r>
    </w:p>
    <w:p w14:paraId="577B0446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255FD204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9727B">
        <w:rPr>
          <w:rFonts w:ascii="Arial" w:hAnsi="Arial" w:cs="Arial"/>
          <w:b/>
          <w:sz w:val="20"/>
          <w:szCs w:val="20"/>
        </w:rPr>
        <w:t>DANE WYKONAWCY:</w:t>
      </w:r>
    </w:p>
    <w:p w14:paraId="68089C19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Ja (My), niżej podpisany(-ni)</w:t>
      </w:r>
    </w:p>
    <w:p w14:paraId="2D595136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68D4E32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…………………………………………………………………………...………………………………………………………</w:t>
      </w:r>
    </w:p>
    <w:p w14:paraId="05FDBC3E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działając w imieniu i na rzecz:</w:t>
      </w:r>
    </w:p>
    <w:p w14:paraId="722B5576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F10D1AB" w14:textId="77777777" w:rsidR="004A1BD4" w:rsidRDefault="00083A5E" w:rsidP="004A1BD4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</w:t>
      </w:r>
    </w:p>
    <w:p w14:paraId="0D88F039" w14:textId="7B8E0AAD" w:rsidR="00083A5E" w:rsidRPr="004A1BD4" w:rsidRDefault="00083A5E" w:rsidP="004A1BD4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i/>
          <w:sz w:val="20"/>
          <w:szCs w:val="20"/>
        </w:rPr>
        <w:t>(pełna nazwa Wykonawcy)</w:t>
      </w:r>
    </w:p>
    <w:p w14:paraId="59747C7E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2D50F866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00640B50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7E1E64B5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7D11CEB0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5C2C43C1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35C52EF6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775ADB59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</w:p>
    <w:p w14:paraId="64D8DA0B" w14:textId="68A75AFF" w:rsidR="00083A5E" w:rsidRPr="0079727B" w:rsidRDefault="00083A5E" w:rsidP="004676B2">
      <w:pPr>
        <w:spacing w:line="276" w:lineRule="auto"/>
        <w:jc w:val="both"/>
        <w:rPr>
          <w:rFonts w:ascii="Arial" w:hAnsi="Arial" w:cs="Arial"/>
          <w:i/>
          <w:sz w:val="20"/>
          <w:szCs w:val="20"/>
        </w:rPr>
      </w:pPr>
      <w:r w:rsidRPr="0079727B">
        <w:rPr>
          <w:rFonts w:ascii="Arial" w:hAnsi="Arial" w:cs="Arial"/>
          <w:i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08D97B3B" w14:textId="739DE90E" w:rsidR="00105AB0" w:rsidRPr="004A1BD4" w:rsidRDefault="00083A5E" w:rsidP="004A1BD4">
      <w:pPr>
        <w:spacing w:line="276" w:lineRule="auto"/>
        <w:jc w:val="center"/>
        <w:rPr>
          <w:rFonts w:ascii="Arial" w:hAnsi="Arial" w:cs="Arial"/>
          <w:i/>
          <w:sz w:val="20"/>
          <w:szCs w:val="20"/>
        </w:rPr>
      </w:pPr>
      <w:r w:rsidRPr="0079727B">
        <w:rPr>
          <w:rFonts w:ascii="Arial" w:hAnsi="Arial" w:cs="Arial"/>
          <w:i/>
          <w:sz w:val="20"/>
          <w:szCs w:val="20"/>
        </w:rPr>
        <w:t>(adres siedziby Wykonawcy)</w:t>
      </w:r>
    </w:p>
    <w:p w14:paraId="0634F140" w14:textId="2E86EA5B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nr NIP: ……………………………………..</w:t>
      </w:r>
    </w:p>
    <w:p w14:paraId="3817DB9F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nr REGON: ……………………………………..</w:t>
      </w:r>
    </w:p>
    <w:p w14:paraId="06514585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nr rachunku bankowego: ……………………………………..</w:t>
      </w:r>
    </w:p>
    <w:p w14:paraId="76E4C239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79727B">
        <w:rPr>
          <w:rFonts w:ascii="Arial" w:hAnsi="Arial" w:cs="Arial"/>
          <w:sz w:val="20"/>
          <w:szCs w:val="20"/>
          <w:lang w:val="en-US"/>
        </w:rPr>
        <w:t>nr tel.: ……………………………………..</w:t>
      </w:r>
    </w:p>
    <w:p w14:paraId="40FC0CC7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79727B">
        <w:rPr>
          <w:rFonts w:ascii="Arial" w:hAnsi="Arial" w:cs="Arial"/>
          <w:sz w:val="20"/>
          <w:szCs w:val="20"/>
          <w:lang w:val="en-US"/>
        </w:rPr>
        <w:t>nr fax: ……………………………………..</w:t>
      </w:r>
    </w:p>
    <w:p w14:paraId="208302BD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79727B">
        <w:rPr>
          <w:rFonts w:ascii="Arial" w:hAnsi="Arial" w:cs="Arial"/>
          <w:sz w:val="20"/>
          <w:szCs w:val="20"/>
          <w:lang w:val="en-US"/>
        </w:rPr>
        <w:t>e-mail: ……………………………………..</w:t>
      </w:r>
    </w:p>
    <w:p w14:paraId="5D0CDB55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  <w:lang w:val="en-US"/>
        </w:rPr>
      </w:pPr>
    </w:p>
    <w:p w14:paraId="51474171" w14:textId="1A511DD6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81234">
        <w:rPr>
          <w:rFonts w:ascii="Arial" w:hAnsi="Arial" w:cs="Arial"/>
          <w:sz w:val="20"/>
          <w:szCs w:val="20"/>
        </w:rPr>
        <w:t xml:space="preserve">W odpowiedzi na Zaproszenie do składania ofert </w:t>
      </w:r>
      <w:r w:rsidR="006A53E6" w:rsidRPr="00E81234">
        <w:rPr>
          <w:rFonts w:ascii="Arial" w:hAnsi="Arial" w:cs="Arial"/>
          <w:sz w:val="20"/>
          <w:szCs w:val="20"/>
        </w:rPr>
        <w:t>Nr EG.220</w:t>
      </w:r>
      <w:r w:rsidR="002F6228">
        <w:rPr>
          <w:rFonts w:ascii="Arial" w:hAnsi="Arial" w:cs="Arial"/>
          <w:sz w:val="20"/>
          <w:szCs w:val="20"/>
        </w:rPr>
        <w:t>.7.2023.AZ</w:t>
      </w:r>
    </w:p>
    <w:p w14:paraId="35A665AA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B961556" w14:textId="6920003C" w:rsidR="0079727B" w:rsidRPr="00CD275D" w:rsidRDefault="00083A5E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Oferuję(-jemy) wykonanie całości Przedmiotu zamówienia zgodnie z opisem i na warunkach płatności określonych w Zaproszeniu do składania ofert za cenę:</w:t>
      </w:r>
    </w:p>
    <w:p w14:paraId="4471B853" w14:textId="77777777" w:rsidR="00CD275D" w:rsidRPr="005203A9" w:rsidRDefault="00CD275D" w:rsidP="00CD275D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Zwykatabela13"/>
        <w:tblW w:w="16271" w:type="dxa"/>
        <w:tblInd w:w="-441" w:type="dxa"/>
        <w:tblLook w:val="04A0" w:firstRow="1" w:lastRow="0" w:firstColumn="1" w:lastColumn="0" w:noHBand="0" w:noVBand="1"/>
      </w:tblPr>
      <w:tblGrid>
        <w:gridCol w:w="444"/>
        <w:gridCol w:w="3856"/>
        <w:gridCol w:w="1224"/>
        <w:gridCol w:w="2409"/>
        <w:gridCol w:w="2410"/>
        <w:gridCol w:w="2126"/>
        <w:gridCol w:w="1454"/>
        <w:gridCol w:w="2348"/>
      </w:tblGrid>
      <w:tr w:rsidR="00786773" w:rsidRPr="005203A9" w14:paraId="437CA331" w14:textId="3DD61AC3" w:rsidTr="007867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" w:type="dxa"/>
          </w:tcPr>
          <w:p w14:paraId="59B916E7" w14:textId="77777777" w:rsidR="00786773" w:rsidRPr="005203A9" w:rsidRDefault="00786773" w:rsidP="002C4E9D">
            <w:pPr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Nr</w:t>
            </w:r>
          </w:p>
        </w:tc>
        <w:tc>
          <w:tcPr>
            <w:tcW w:w="3856" w:type="dxa"/>
          </w:tcPr>
          <w:p w14:paraId="2CB07216" w14:textId="77777777" w:rsidR="00786773" w:rsidRPr="005203A9" w:rsidRDefault="00786773" w:rsidP="002C4E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1</w:t>
            </w:r>
          </w:p>
        </w:tc>
        <w:tc>
          <w:tcPr>
            <w:tcW w:w="1224" w:type="dxa"/>
          </w:tcPr>
          <w:p w14:paraId="08158B7D" w14:textId="77777777" w:rsidR="00786773" w:rsidRPr="005203A9" w:rsidRDefault="00786773" w:rsidP="002C4E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2</w:t>
            </w:r>
          </w:p>
        </w:tc>
        <w:tc>
          <w:tcPr>
            <w:tcW w:w="2409" w:type="dxa"/>
          </w:tcPr>
          <w:p w14:paraId="3D94F78D" w14:textId="77777777" w:rsidR="00786773" w:rsidRPr="005203A9" w:rsidRDefault="00786773" w:rsidP="002C4E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3</w:t>
            </w:r>
          </w:p>
        </w:tc>
        <w:tc>
          <w:tcPr>
            <w:tcW w:w="2410" w:type="dxa"/>
          </w:tcPr>
          <w:p w14:paraId="16E9BE75" w14:textId="77777777" w:rsidR="00786773" w:rsidRPr="005203A9" w:rsidRDefault="00786773" w:rsidP="002C4E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4</w:t>
            </w:r>
          </w:p>
        </w:tc>
        <w:tc>
          <w:tcPr>
            <w:tcW w:w="2126" w:type="dxa"/>
          </w:tcPr>
          <w:p w14:paraId="203C4701" w14:textId="77777777" w:rsidR="00786773" w:rsidRPr="005203A9" w:rsidRDefault="00786773" w:rsidP="002C4E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5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14:paraId="429E9DB8" w14:textId="7FCD00A2" w:rsidR="00786773" w:rsidRPr="005203A9" w:rsidRDefault="00786773" w:rsidP="002C4E9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</w:t>
            </w:r>
          </w:p>
        </w:tc>
        <w:tc>
          <w:tcPr>
            <w:tcW w:w="2348" w:type="dxa"/>
            <w:tcBorders>
              <w:left w:val="single" w:sz="4" w:space="0" w:color="auto"/>
            </w:tcBorders>
          </w:tcPr>
          <w:p w14:paraId="59CD8906" w14:textId="409A5682" w:rsidR="00786773" w:rsidRPr="00786773" w:rsidRDefault="00786773" w:rsidP="007867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786773">
              <w:rPr>
                <w:rFonts w:cstheme="minorHAnsi"/>
                <w:sz w:val="22"/>
                <w:szCs w:val="22"/>
              </w:rPr>
              <w:t>7</w:t>
            </w:r>
          </w:p>
        </w:tc>
      </w:tr>
      <w:tr w:rsidR="00786773" w:rsidRPr="005203A9" w14:paraId="412F2FBC" w14:textId="31847A68" w:rsidTr="00786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" w:type="dxa"/>
          </w:tcPr>
          <w:p w14:paraId="1F8D60A0" w14:textId="77777777" w:rsidR="00786773" w:rsidRPr="005203A9" w:rsidRDefault="00786773" w:rsidP="002C4E9D">
            <w:pPr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Nr</w:t>
            </w:r>
          </w:p>
        </w:tc>
        <w:tc>
          <w:tcPr>
            <w:tcW w:w="3856" w:type="dxa"/>
          </w:tcPr>
          <w:p w14:paraId="0DC09B17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ELEMENTY OZNAKOWANIA</w:t>
            </w:r>
          </w:p>
        </w:tc>
        <w:tc>
          <w:tcPr>
            <w:tcW w:w="1224" w:type="dxa"/>
          </w:tcPr>
          <w:p w14:paraId="310A8757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ilość</w:t>
            </w:r>
          </w:p>
        </w:tc>
        <w:tc>
          <w:tcPr>
            <w:tcW w:w="2409" w:type="dxa"/>
          </w:tcPr>
          <w:p w14:paraId="7BF6E11B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Cena jednostkowa netto</w:t>
            </w:r>
          </w:p>
        </w:tc>
        <w:tc>
          <w:tcPr>
            <w:tcW w:w="2410" w:type="dxa"/>
          </w:tcPr>
          <w:p w14:paraId="4926B41B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Cena jednostkowa brutto</w:t>
            </w:r>
          </w:p>
        </w:tc>
        <w:tc>
          <w:tcPr>
            <w:tcW w:w="2126" w:type="dxa"/>
          </w:tcPr>
          <w:p w14:paraId="6CD84DD7" w14:textId="2628F07A" w:rsidR="00786773" w:rsidRPr="005203A9" w:rsidRDefault="00786773" w:rsidP="00750C0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Suma netto (kol.</w:t>
            </w:r>
            <w:r w:rsidR="00750C07">
              <w:rPr>
                <w:rFonts w:cstheme="minorHAnsi"/>
                <w:sz w:val="22"/>
                <w:szCs w:val="22"/>
              </w:rPr>
              <w:t xml:space="preserve"> nr </w:t>
            </w:r>
            <w:r w:rsidRPr="005203A9">
              <w:rPr>
                <w:rFonts w:cstheme="minorHAnsi"/>
                <w:sz w:val="22"/>
                <w:szCs w:val="22"/>
              </w:rPr>
              <w:t xml:space="preserve"> 2</w:t>
            </w:r>
            <w:r w:rsidR="00750C07">
              <w:rPr>
                <w:rFonts w:cstheme="minorHAnsi"/>
                <w:sz w:val="22"/>
                <w:szCs w:val="22"/>
              </w:rPr>
              <w:t xml:space="preserve"> </w:t>
            </w:r>
            <w:r w:rsidRPr="005203A9">
              <w:rPr>
                <w:rFonts w:cstheme="minorHAnsi"/>
                <w:sz w:val="22"/>
                <w:szCs w:val="22"/>
              </w:rPr>
              <w:t>x</w:t>
            </w:r>
            <w:r w:rsidR="00750C07">
              <w:rPr>
                <w:rFonts w:cstheme="minorHAnsi"/>
                <w:sz w:val="22"/>
                <w:szCs w:val="22"/>
              </w:rPr>
              <w:t xml:space="preserve"> kol. nr </w:t>
            </w:r>
            <w:r w:rsidRPr="005203A9">
              <w:rPr>
                <w:rFonts w:cstheme="minorHAnsi"/>
                <w:sz w:val="22"/>
                <w:szCs w:val="22"/>
              </w:rPr>
              <w:t>3)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14:paraId="0322B9D4" w14:textId="689F9170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VAT</w:t>
            </w:r>
          </w:p>
        </w:tc>
        <w:tc>
          <w:tcPr>
            <w:tcW w:w="2348" w:type="dxa"/>
            <w:tcBorders>
              <w:left w:val="single" w:sz="4" w:space="0" w:color="auto"/>
            </w:tcBorders>
          </w:tcPr>
          <w:p w14:paraId="4258B9FA" w14:textId="50AA0495" w:rsidR="00786773" w:rsidRPr="005203A9" w:rsidRDefault="00786773" w:rsidP="0078677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Suma brutto</w:t>
            </w:r>
            <w:r w:rsidR="00750C07">
              <w:rPr>
                <w:rFonts w:cstheme="minorHAnsi"/>
                <w:sz w:val="22"/>
                <w:szCs w:val="22"/>
              </w:rPr>
              <w:t xml:space="preserve"> </w:t>
            </w:r>
            <w:r>
              <w:rPr>
                <w:rFonts w:cstheme="minorHAnsi"/>
                <w:sz w:val="22"/>
                <w:szCs w:val="22"/>
              </w:rPr>
              <w:t>(kol</w:t>
            </w:r>
            <w:r w:rsidR="00750C07">
              <w:rPr>
                <w:rFonts w:cstheme="minorHAnsi"/>
                <w:sz w:val="22"/>
                <w:szCs w:val="22"/>
              </w:rPr>
              <w:t xml:space="preserve">. nr </w:t>
            </w:r>
            <w:r>
              <w:rPr>
                <w:rFonts w:cstheme="minorHAnsi"/>
                <w:sz w:val="22"/>
                <w:szCs w:val="22"/>
              </w:rPr>
              <w:t>2</w:t>
            </w:r>
            <w:r w:rsidR="00750C07">
              <w:rPr>
                <w:rFonts w:cstheme="minorHAnsi"/>
                <w:sz w:val="22"/>
                <w:szCs w:val="22"/>
              </w:rPr>
              <w:t xml:space="preserve"> </w:t>
            </w:r>
            <w:r>
              <w:rPr>
                <w:rFonts w:cstheme="minorHAnsi"/>
                <w:sz w:val="22"/>
                <w:szCs w:val="22"/>
              </w:rPr>
              <w:t>x</w:t>
            </w:r>
            <w:r w:rsidR="00750C07">
              <w:rPr>
                <w:rFonts w:cstheme="minorHAnsi"/>
                <w:sz w:val="22"/>
                <w:szCs w:val="22"/>
              </w:rPr>
              <w:t xml:space="preserve"> kol. nr </w:t>
            </w:r>
            <w:r>
              <w:rPr>
                <w:rFonts w:cstheme="minorHAnsi"/>
                <w:sz w:val="22"/>
                <w:szCs w:val="22"/>
              </w:rPr>
              <w:t>4)</w:t>
            </w:r>
          </w:p>
        </w:tc>
      </w:tr>
      <w:tr w:rsidR="00786773" w:rsidRPr="005203A9" w14:paraId="0A4AEF47" w14:textId="180B50C0" w:rsidTr="007867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" w:type="dxa"/>
          </w:tcPr>
          <w:p w14:paraId="4A47183D" w14:textId="77777777" w:rsidR="00786773" w:rsidRPr="005203A9" w:rsidRDefault="00786773" w:rsidP="002C4E9D">
            <w:pPr>
              <w:jc w:val="both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1</w:t>
            </w:r>
          </w:p>
        </w:tc>
        <w:tc>
          <w:tcPr>
            <w:tcW w:w="3856" w:type="dxa"/>
          </w:tcPr>
          <w:p w14:paraId="2479A6F1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Litrowe oznaczenie budynku</w:t>
            </w:r>
          </w:p>
          <w:p w14:paraId="6A0629AA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24" w:type="dxa"/>
          </w:tcPr>
          <w:p w14:paraId="09794EDB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2 szt.</w:t>
            </w:r>
          </w:p>
        </w:tc>
        <w:tc>
          <w:tcPr>
            <w:tcW w:w="2409" w:type="dxa"/>
          </w:tcPr>
          <w:p w14:paraId="0DD2D0D9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410" w:type="dxa"/>
          </w:tcPr>
          <w:p w14:paraId="6BA2CB87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126" w:type="dxa"/>
          </w:tcPr>
          <w:p w14:paraId="5F66EACF" w14:textId="311F1350" w:rsidR="00786773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14:paraId="32B67191" w14:textId="77777777" w:rsidR="00786773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</w:p>
          <w:p w14:paraId="35795ABB" w14:textId="1C2F857E" w:rsidR="00750C07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348" w:type="dxa"/>
            <w:tcBorders>
              <w:left w:val="single" w:sz="4" w:space="0" w:color="auto"/>
            </w:tcBorders>
          </w:tcPr>
          <w:p w14:paraId="05259106" w14:textId="12249FB6" w:rsidR="00786773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</w:tr>
      <w:tr w:rsidR="00786773" w:rsidRPr="005203A9" w14:paraId="6B6E2C9C" w14:textId="1AD9C60C" w:rsidTr="00786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" w:type="dxa"/>
          </w:tcPr>
          <w:p w14:paraId="77CA35BB" w14:textId="77777777" w:rsidR="00786773" w:rsidRPr="005203A9" w:rsidRDefault="00786773" w:rsidP="002C4E9D">
            <w:pPr>
              <w:jc w:val="both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2</w:t>
            </w:r>
          </w:p>
        </w:tc>
        <w:tc>
          <w:tcPr>
            <w:tcW w:w="3856" w:type="dxa"/>
          </w:tcPr>
          <w:p w14:paraId="237C36F4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Oklejanie przeszkleń zewnętrznych i wewnętrznych</w:t>
            </w:r>
          </w:p>
          <w:p w14:paraId="6F54F765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24" w:type="dxa"/>
          </w:tcPr>
          <w:p w14:paraId="29A3C5D8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vertAlign w:val="superscript"/>
              </w:rPr>
            </w:pPr>
            <w:r w:rsidRPr="005203A9">
              <w:rPr>
                <w:rFonts w:cstheme="minorHAnsi"/>
                <w:sz w:val="22"/>
                <w:szCs w:val="22"/>
              </w:rPr>
              <w:t>12,00 m</w:t>
            </w:r>
            <w:r w:rsidRPr="005203A9">
              <w:rPr>
                <w:rFonts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409" w:type="dxa"/>
          </w:tcPr>
          <w:p w14:paraId="0AE9B588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PLN/m</w:t>
            </w:r>
            <w:r w:rsidRPr="005203A9">
              <w:rPr>
                <w:rFonts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410" w:type="dxa"/>
          </w:tcPr>
          <w:p w14:paraId="42E5CF83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PLN/m</w:t>
            </w:r>
            <w:r w:rsidRPr="005203A9">
              <w:rPr>
                <w:rFonts w:cstheme="minorHAnsi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2126" w:type="dxa"/>
          </w:tcPr>
          <w:p w14:paraId="0556BBC5" w14:textId="1034A482" w:rsidR="00786773" w:rsidRPr="005203A9" w:rsidRDefault="00750C07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14:paraId="43197323" w14:textId="220FB327" w:rsidR="00786773" w:rsidRPr="005203A9" w:rsidRDefault="00750C07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348" w:type="dxa"/>
            <w:tcBorders>
              <w:left w:val="single" w:sz="4" w:space="0" w:color="auto"/>
            </w:tcBorders>
          </w:tcPr>
          <w:p w14:paraId="2F8F7ED8" w14:textId="131E4912" w:rsidR="00786773" w:rsidRPr="005203A9" w:rsidRDefault="00750C07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</w:tr>
      <w:tr w:rsidR="00786773" w:rsidRPr="005203A9" w14:paraId="428C0012" w14:textId="69F1FFC1" w:rsidTr="007867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" w:type="dxa"/>
          </w:tcPr>
          <w:p w14:paraId="7CB257C7" w14:textId="77777777" w:rsidR="00786773" w:rsidRPr="005203A9" w:rsidRDefault="00786773" w:rsidP="002C4E9D">
            <w:pPr>
              <w:jc w:val="both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3</w:t>
            </w:r>
          </w:p>
        </w:tc>
        <w:tc>
          <w:tcPr>
            <w:tcW w:w="3856" w:type="dxa"/>
          </w:tcPr>
          <w:p w14:paraId="60DE57EA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Tabliczka przydrzwiowa wypukła</w:t>
            </w:r>
          </w:p>
          <w:p w14:paraId="4CDF9821" w14:textId="77777777" w:rsidR="004A1BD4" w:rsidRPr="005203A9" w:rsidRDefault="004A1BD4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24" w:type="dxa"/>
          </w:tcPr>
          <w:p w14:paraId="38DC07F3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lastRenderedPageBreak/>
              <w:t>293 szt.</w:t>
            </w:r>
          </w:p>
        </w:tc>
        <w:tc>
          <w:tcPr>
            <w:tcW w:w="2409" w:type="dxa"/>
          </w:tcPr>
          <w:p w14:paraId="6C29C692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410" w:type="dxa"/>
          </w:tcPr>
          <w:p w14:paraId="19B3D251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126" w:type="dxa"/>
          </w:tcPr>
          <w:p w14:paraId="229829E5" w14:textId="4E97BB6F" w:rsidR="00786773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14:paraId="669A1715" w14:textId="1FE46E4D" w:rsidR="00786773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348" w:type="dxa"/>
            <w:tcBorders>
              <w:left w:val="single" w:sz="4" w:space="0" w:color="auto"/>
            </w:tcBorders>
          </w:tcPr>
          <w:p w14:paraId="03ED6F1A" w14:textId="0BE60398" w:rsidR="00786773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</w:tr>
      <w:tr w:rsidR="00786773" w:rsidRPr="005203A9" w14:paraId="7E7DC751" w14:textId="53D2BD39" w:rsidTr="007867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" w:type="dxa"/>
          </w:tcPr>
          <w:p w14:paraId="0FEB9021" w14:textId="77777777" w:rsidR="00786773" w:rsidRPr="005203A9" w:rsidRDefault="00786773" w:rsidP="002C4E9D">
            <w:pPr>
              <w:jc w:val="both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4</w:t>
            </w:r>
          </w:p>
        </w:tc>
        <w:tc>
          <w:tcPr>
            <w:tcW w:w="3856" w:type="dxa"/>
          </w:tcPr>
          <w:p w14:paraId="5B04F071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Numer na drzwi</w:t>
            </w:r>
          </w:p>
          <w:p w14:paraId="67891091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</w:p>
          <w:p w14:paraId="104D6BA3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24" w:type="dxa"/>
          </w:tcPr>
          <w:p w14:paraId="05270158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293 szt.</w:t>
            </w:r>
          </w:p>
        </w:tc>
        <w:tc>
          <w:tcPr>
            <w:tcW w:w="2409" w:type="dxa"/>
          </w:tcPr>
          <w:p w14:paraId="446B3821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410" w:type="dxa"/>
          </w:tcPr>
          <w:p w14:paraId="60551570" w14:textId="77777777" w:rsidR="00786773" w:rsidRPr="005203A9" w:rsidRDefault="00786773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126" w:type="dxa"/>
          </w:tcPr>
          <w:p w14:paraId="3B246685" w14:textId="2DFE719C" w:rsidR="00786773" w:rsidRPr="005203A9" w:rsidRDefault="00750C07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14:paraId="4EB9117C" w14:textId="19683F84" w:rsidR="00786773" w:rsidRPr="005203A9" w:rsidRDefault="00750C07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348" w:type="dxa"/>
            <w:tcBorders>
              <w:left w:val="single" w:sz="4" w:space="0" w:color="auto"/>
            </w:tcBorders>
          </w:tcPr>
          <w:p w14:paraId="56B214BD" w14:textId="2925053D" w:rsidR="00786773" w:rsidRPr="005203A9" w:rsidRDefault="00750C07" w:rsidP="002C4E9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</w:tr>
      <w:tr w:rsidR="00786773" w:rsidRPr="005203A9" w14:paraId="0D8131B5" w14:textId="49A666A2" w:rsidTr="007867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4" w:type="dxa"/>
          </w:tcPr>
          <w:p w14:paraId="3A5467CF" w14:textId="77777777" w:rsidR="00786773" w:rsidRPr="005203A9" w:rsidRDefault="00786773" w:rsidP="002C4E9D">
            <w:pPr>
              <w:jc w:val="both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5</w:t>
            </w:r>
          </w:p>
        </w:tc>
        <w:tc>
          <w:tcPr>
            <w:tcW w:w="3856" w:type="dxa"/>
          </w:tcPr>
          <w:p w14:paraId="531F53EE" w14:textId="17995759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 xml:space="preserve">tablica </w:t>
            </w:r>
            <w:r w:rsidR="00750C07">
              <w:rPr>
                <w:rFonts w:cstheme="minorHAnsi"/>
                <w:sz w:val="22"/>
                <w:szCs w:val="22"/>
              </w:rPr>
              <w:t>organizacyjna z wymiennymi panelami</w:t>
            </w:r>
          </w:p>
          <w:p w14:paraId="73E3A23B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224" w:type="dxa"/>
          </w:tcPr>
          <w:p w14:paraId="7ED3AA4A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vertAlign w:val="superscript"/>
              </w:rPr>
            </w:pPr>
            <w:r w:rsidRPr="005203A9">
              <w:rPr>
                <w:rFonts w:cstheme="minorHAnsi"/>
                <w:sz w:val="22"/>
                <w:szCs w:val="22"/>
              </w:rPr>
              <w:t>4 szt.</w:t>
            </w:r>
          </w:p>
        </w:tc>
        <w:tc>
          <w:tcPr>
            <w:tcW w:w="2409" w:type="dxa"/>
          </w:tcPr>
          <w:p w14:paraId="1938D8A3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410" w:type="dxa"/>
          </w:tcPr>
          <w:p w14:paraId="34DBB384" w14:textId="77777777" w:rsidR="00786773" w:rsidRPr="005203A9" w:rsidRDefault="00786773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  <w:vertAlign w:val="superscript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126" w:type="dxa"/>
          </w:tcPr>
          <w:p w14:paraId="6B82A1AC" w14:textId="155930D0" w:rsidR="00786773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14:paraId="3F8FA7B9" w14:textId="19B24573" w:rsidR="00786773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  <w:tc>
          <w:tcPr>
            <w:tcW w:w="2348" w:type="dxa"/>
            <w:tcBorders>
              <w:left w:val="single" w:sz="4" w:space="0" w:color="auto"/>
            </w:tcBorders>
          </w:tcPr>
          <w:p w14:paraId="0FBC29C0" w14:textId="0C46CC75" w:rsidR="00786773" w:rsidRPr="005203A9" w:rsidRDefault="00750C07" w:rsidP="002C4E9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2"/>
                <w:szCs w:val="22"/>
              </w:rPr>
            </w:pPr>
            <w:r w:rsidRPr="005203A9">
              <w:rPr>
                <w:rFonts w:cstheme="minorHAnsi"/>
                <w:sz w:val="22"/>
                <w:szCs w:val="22"/>
              </w:rPr>
              <w:t>PLN</w:t>
            </w:r>
          </w:p>
        </w:tc>
      </w:tr>
    </w:tbl>
    <w:p w14:paraId="05A97238" w14:textId="77777777" w:rsidR="00CD275D" w:rsidRDefault="00CD275D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8814F6E" w14:textId="2C85E330" w:rsidR="0079727B" w:rsidRPr="0079727B" w:rsidRDefault="0079727B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Łączna cena netto (suma wartości netto z kolumny nr </w:t>
      </w:r>
      <w:r w:rsidR="00786773">
        <w:rPr>
          <w:rFonts w:ascii="Arial" w:hAnsi="Arial" w:cs="Arial"/>
          <w:sz w:val="20"/>
          <w:szCs w:val="20"/>
        </w:rPr>
        <w:t>5</w:t>
      </w:r>
      <w:r w:rsidRPr="0079727B">
        <w:rPr>
          <w:rFonts w:ascii="Arial" w:hAnsi="Arial" w:cs="Arial"/>
          <w:sz w:val="20"/>
          <w:szCs w:val="20"/>
        </w:rPr>
        <w:t xml:space="preserve">) wynosi: ……………………………………..... PLN </w:t>
      </w:r>
    </w:p>
    <w:p w14:paraId="73D12665" w14:textId="77777777" w:rsidR="0079727B" w:rsidRPr="0079727B" w:rsidRDefault="0079727B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(słownie netto: ……………………………………. złotych …………………………………….  groszy)</w:t>
      </w:r>
    </w:p>
    <w:p w14:paraId="39BADF10" w14:textId="77777777" w:rsidR="0079727B" w:rsidRPr="0079727B" w:rsidRDefault="0079727B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10C31B8" w14:textId="77777777" w:rsidR="0079727B" w:rsidRPr="0079727B" w:rsidRDefault="0079727B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BDC2F91" w14:textId="1C81D095" w:rsidR="0079727B" w:rsidRPr="0079727B" w:rsidRDefault="0079727B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Łączna cena brutto (suma wartości brutto z kolumny nr </w:t>
      </w:r>
      <w:r w:rsidR="00786773">
        <w:rPr>
          <w:rFonts w:ascii="Arial" w:hAnsi="Arial" w:cs="Arial"/>
          <w:sz w:val="20"/>
          <w:szCs w:val="20"/>
        </w:rPr>
        <w:t>7</w:t>
      </w:r>
      <w:r w:rsidRPr="0079727B">
        <w:rPr>
          <w:rFonts w:ascii="Arial" w:hAnsi="Arial" w:cs="Arial"/>
          <w:sz w:val="20"/>
          <w:szCs w:val="20"/>
        </w:rPr>
        <w:t xml:space="preserve">) wynosi: ……………………………………..... PLN </w:t>
      </w:r>
    </w:p>
    <w:p w14:paraId="2919B1B5" w14:textId="77777777" w:rsidR="0079727B" w:rsidRPr="0079727B" w:rsidRDefault="0079727B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(słownie brutto: ……………………………………. złotych …………………………………….  groszy)</w:t>
      </w:r>
    </w:p>
    <w:p w14:paraId="59C33309" w14:textId="77777777" w:rsidR="0079727B" w:rsidRPr="0079727B" w:rsidRDefault="0079727B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089C8A5" w14:textId="77777777" w:rsidR="0079727B" w:rsidRPr="0079727B" w:rsidRDefault="0079727B" w:rsidP="0079727B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0E33CC1" w14:textId="77777777" w:rsidR="0079727B" w:rsidRPr="0079727B" w:rsidRDefault="0079727B" w:rsidP="0079727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Cena brutto określona powyżej na charakter ryczałtowy i obejmuje wszystkie koszty związane z kompletnym wykonaniem przedmiotu zamówienia oraz będzie ceną niezmienną do końca jego realizacji.</w:t>
      </w:r>
    </w:p>
    <w:p w14:paraId="189E97A6" w14:textId="77777777" w:rsidR="0079727B" w:rsidRPr="0079727B" w:rsidRDefault="0079727B" w:rsidP="0079727B">
      <w:pPr>
        <w:jc w:val="both"/>
        <w:rPr>
          <w:rFonts w:ascii="Arial" w:hAnsi="Arial" w:cs="Arial"/>
          <w:sz w:val="22"/>
          <w:szCs w:val="22"/>
        </w:rPr>
      </w:pPr>
    </w:p>
    <w:p w14:paraId="6E3BD215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sym w:font="Wingdings 2" w:char="F0A3"/>
      </w:r>
      <w:r w:rsidRPr="0079727B">
        <w:rPr>
          <w:rFonts w:ascii="Arial" w:hAnsi="Arial" w:cs="Arial"/>
          <w:sz w:val="20"/>
          <w:szCs w:val="20"/>
        </w:rPr>
        <w:t xml:space="preserve"> nie jestem płatnikiem podatku od towarów i usług w kraju Zamawiającego (dotyczy Wykonawców mających siedzibę poza RP)</w:t>
      </w:r>
    </w:p>
    <w:p w14:paraId="07F75C6E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7A1918C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Osobą odpowiedzialną za realizację Przedmiotu zamówienia i upoważnioną do kontaktów z Zamawiającym ze strony Wykonawcy jest: ……………………………………… (imię i nazwisko oraz stanowisko), tel. kont. ………………………………………………, e-mail: ………………………………………………  </w:t>
      </w:r>
    </w:p>
    <w:p w14:paraId="4C597A6E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A22F54B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839F6E2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6E0745D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56406FF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DF18C47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6B5B00B8" w14:textId="77777777" w:rsidR="004A1BD4" w:rsidRDefault="004A1BD4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FBAAE3F" w14:textId="469F610D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Do Oferty dołączam(-my):</w:t>
      </w:r>
    </w:p>
    <w:p w14:paraId="57BB6A05" w14:textId="77777777" w:rsidR="00083A5E" w:rsidRPr="0079727B" w:rsidRDefault="00083A5E" w:rsidP="004676B2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Aktualny odpis z właściwego rejestru albo aktualne zaświadczenie o wpisie do Centralnej Ewidencji i Informacji o Działalności Gospodarczej</w:t>
      </w:r>
    </w:p>
    <w:p w14:paraId="24A3C894" w14:textId="60027953" w:rsidR="0079727B" w:rsidRPr="0079727B" w:rsidRDefault="0079727B" w:rsidP="0079727B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Dokumenty potwierdzające spełnienie warunku udziału opisanego w pkt. 4.</w:t>
      </w:r>
      <w:r>
        <w:rPr>
          <w:rFonts w:ascii="Arial" w:hAnsi="Arial" w:cs="Arial"/>
          <w:sz w:val="20"/>
          <w:szCs w:val="20"/>
        </w:rPr>
        <w:t>1-4.4</w:t>
      </w:r>
      <w:r w:rsidRPr="0079727B">
        <w:rPr>
          <w:rFonts w:ascii="Arial" w:hAnsi="Arial" w:cs="Arial"/>
          <w:sz w:val="20"/>
          <w:szCs w:val="20"/>
        </w:rPr>
        <w:t xml:space="preserve"> Zaproszenia</w:t>
      </w:r>
      <w:r>
        <w:rPr>
          <w:rFonts w:ascii="Arial" w:hAnsi="Arial" w:cs="Arial"/>
          <w:sz w:val="20"/>
          <w:szCs w:val="20"/>
        </w:rPr>
        <w:t xml:space="preserve"> do składania ofert</w:t>
      </w:r>
    </w:p>
    <w:p w14:paraId="381DCC83" w14:textId="05BA51B4" w:rsidR="00786773" w:rsidRPr="004A1BD4" w:rsidRDefault="00083A5E" w:rsidP="004676B2">
      <w:pPr>
        <w:pStyle w:val="Akapitzlist"/>
        <w:numPr>
          <w:ilvl w:val="0"/>
          <w:numId w:val="24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………………………………………………</w:t>
      </w:r>
    </w:p>
    <w:p w14:paraId="0B2A48C4" w14:textId="77777777" w:rsidR="00786773" w:rsidRPr="0079727B" w:rsidRDefault="00786773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72F48FEB" w14:textId="70363E59" w:rsidR="00AB1426" w:rsidRDefault="00083A5E" w:rsidP="00AB1426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Oświadczenia:</w:t>
      </w:r>
    </w:p>
    <w:p w14:paraId="22825115" w14:textId="77777777" w:rsidR="00AB1426" w:rsidRDefault="00AB1426" w:rsidP="00AB142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0CC4B9D" w14:textId="058DB685" w:rsidR="00083A5E" w:rsidRPr="00AB1426" w:rsidRDefault="00083A5E" w:rsidP="00AB1426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B1426">
        <w:rPr>
          <w:rFonts w:ascii="Arial" w:hAnsi="Arial" w:cs="Arial"/>
          <w:sz w:val="20"/>
          <w:szCs w:val="20"/>
        </w:rPr>
        <w:t xml:space="preserve">Oświadczam(-my), że zapoznałem(-liśmy) się z treścią Zaproszenia do składania ofert oraz projektem Umowy i przyjmuję(-emy) warunki w nich zawarte i nie wnoszę(-imy) do nich zastrzeżeń. </w:t>
      </w:r>
    </w:p>
    <w:p w14:paraId="387D76F7" w14:textId="77777777" w:rsidR="00083A5E" w:rsidRPr="0079727B" w:rsidRDefault="00083A5E" w:rsidP="004676B2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Oświadczam(-my), że jestem(-śmy) związany(-ni) niniejszą Ofertą przez okres 30 dni licząc od upływu terminu składania Ofert.</w:t>
      </w:r>
    </w:p>
    <w:p w14:paraId="0EC65AF1" w14:textId="77777777" w:rsidR="00AB1426" w:rsidRDefault="00083A5E" w:rsidP="00AB1426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Oświadczam(-my), że Przedmiot zamówienia zostanie wykonany w terminie określonym przez Zamawiającego w Zaproszeniu do składania ofert</w:t>
      </w:r>
    </w:p>
    <w:p w14:paraId="6571A6E9" w14:textId="2ABF7A5F" w:rsidR="00083A5E" w:rsidRPr="00AB1426" w:rsidRDefault="00083A5E" w:rsidP="00AB1426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AB1426">
        <w:rPr>
          <w:rFonts w:ascii="Arial" w:hAnsi="Arial" w:cs="Arial"/>
          <w:sz w:val="20"/>
          <w:szCs w:val="20"/>
        </w:rPr>
        <w:t>Oświadczam(-my), że jestem(-śmy) zdolni do realizacji Przedmiotu zamówienia.</w:t>
      </w:r>
    </w:p>
    <w:p w14:paraId="541D187A" w14:textId="77777777" w:rsidR="00083A5E" w:rsidRPr="0079727B" w:rsidRDefault="00083A5E" w:rsidP="0017474F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Oświadczam(-my) że: </w:t>
      </w:r>
    </w:p>
    <w:p w14:paraId="7B40E65F" w14:textId="77777777" w:rsidR="00083A5E" w:rsidRPr="0079727B" w:rsidRDefault="00083A5E" w:rsidP="0017474F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1) nie jestem/ nie jesteśmy obywatelem/obywatelami rosyjskim(i), osobą/osobami fizyczną/fizycznymi lub prawną/prawnymi, podmiotem/podmiotami lub organem/organami z siedzibą w Rosji,</w:t>
      </w:r>
    </w:p>
    <w:p w14:paraId="03D2B37E" w14:textId="77777777" w:rsidR="00083A5E" w:rsidRPr="0079727B" w:rsidRDefault="00083A5E" w:rsidP="0017474F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2) nie jestem/ nie jesteśmy osobą/osobami prawną/prawnymi, podmiotem/podmiotami lub organem/organami, do których prawa własności bezpośrednio lub pośrednio w ponad 50 % należą do obywateli rosyjskich lub osób fizycznych lub prawnych, podmiotów lub organów z siedzibą w Rosji,</w:t>
      </w:r>
    </w:p>
    <w:p w14:paraId="453C8851" w14:textId="77777777" w:rsidR="00083A5E" w:rsidRPr="0079727B" w:rsidRDefault="00083A5E" w:rsidP="0017474F">
      <w:pPr>
        <w:pStyle w:val="Akapitzlist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3) nie jestem/ nie jesteśmy osobą/osobami prawną/prawnymi, podmiotem/podmiotami lub organem/organami, działającym w imieniu lub pod kierunkiem: obywateli rosyjskich lub osób fizycznych lub prawnych, podmiotów lub organów z siedzibą w Rosji lub osób prawnych, podmiotów lub organów, do których prawa własności bezpośrednio lub pośrednio w ponad 50 % należą do obywateli rosyjskich lub osób fizycznych lub prawnych, podmiotów lub organów z siedzibą w Rosji,</w:t>
      </w:r>
    </w:p>
    <w:p w14:paraId="55EBC5B4" w14:textId="77777777" w:rsidR="004A1BD4" w:rsidRDefault="00083A5E" w:rsidP="0017474F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       4) zarówno na etapie składania oferty, jak i w toku postępowania aż do wykonania umowy żaden z    moich/naszych podwykonawców, dostawców lub podmiotów, na których zdolności polegam/polegamy, w </w:t>
      </w:r>
      <w:r w:rsidR="00786773" w:rsidRPr="0079727B">
        <w:rPr>
          <w:rFonts w:ascii="Arial" w:hAnsi="Arial" w:cs="Arial"/>
          <w:sz w:val="20"/>
          <w:szCs w:val="20"/>
        </w:rPr>
        <w:t>przypadku,</w:t>
      </w:r>
      <w:r w:rsidRPr="0079727B">
        <w:rPr>
          <w:rFonts w:ascii="Arial" w:hAnsi="Arial" w:cs="Arial"/>
          <w:sz w:val="20"/>
          <w:szCs w:val="20"/>
        </w:rPr>
        <w:t xml:space="preserve"> gdy przypada na nich ponad 10 % wartości zamówienia, nie </w:t>
      </w:r>
    </w:p>
    <w:p w14:paraId="62DE4392" w14:textId="77777777" w:rsidR="004A1BD4" w:rsidRDefault="004A1BD4" w:rsidP="0017474F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</w:p>
    <w:p w14:paraId="55729E9D" w14:textId="77777777" w:rsidR="004A1BD4" w:rsidRDefault="004A1BD4" w:rsidP="0017474F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</w:p>
    <w:p w14:paraId="7691024D" w14:textId="77777777" w:rsidR="004A1BD4" w:rsidRDefault="004A1BD4" w:rsidP="0017474F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</w:p>
    <w:p w14:paraId="3A52D52B" w14:textId="77777777" w:rsidR="004A1BD4" w:rsidRDefault="004A1BD4" w:rsidP="0017474F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</w:p>
    <w:p w14:paraId="27CFC79B" w14:textId="77777777" w:rsidR="004A1BD4" w:rsidRDefault="004A1BD4" w:rsidP="0017474F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</w:p>
    <w:p w14:paraId="71D27662" w14:textId="77777777" w:rsidR="004A1BD4" w:rsidRDefault="004A1BD4" w:rsidP="0017474F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</w:p>
    <w:p w14:paraId="3E467753" w14:textId="692955EE" w:rsidR="00083A5E" w:rsidRPr="0079727B" w:rsidRDefault="00083A5E" w:rsidP="0017474F">
      <w:pPr>
        <w:spacing w:line="276" w:lineRule="auto"/>
        <w:ind w:left="709" w:hanging="349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należy i nie będzie należeć do żadnej z powyższych kategorii podmiotów określonych w pkt 5.1 – 5.3. W przypadku stwierdzenia tego faktu Zamawiający odpowiednio odrzuci ofertę lub rozwiąże umowę o wykonanie zamówienia w trybie natychmiastowym z winy Wykonawcy. </w:t>
      </w:r>
    </w:p>
    <w:p w14:paraId="305C7435" w14:textId="77777777" w:rsidR="00083A5E" w:rsidRPr="0079727B" w:rsidRDefault="00083A5E" w:rsidP="0017474F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Oświadczam(-my), że nie jestem/jesteśmy podmiotem/podmiotami wymienionym/wymienionymi w art. 7 ust. 1 ustawy z dnia 13 kwietnia 2022 r. o szczególnych rozwiązaniach w zakresie przeciwdziałania wspieraniu agresji na Ukrainę oraz służących ochronie bezpieczeństwa narodowego.</w:t>
      </w:r>
    </w:p>
    <w:p w14:paraId="52080773" w14:textId="6AD3F9E8" w:rsidR="00105AB0" w:rsidRPr="004A1BD4" w:rsidRDefault="00083A5E" w:rsidP="004A1BD4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 xml:space="preserve">Wyrażam(-my) zgodę na sposób i termin zapłaty wynagrodzenia na warunkach wskazanych w Zaproszeniu do składania ofert, na podstawie faktury VAT, przelewem na wskazany przeze mnie (nas) rachunek. </w:t>
      </w:r>
    </w:p>
    <w:p w14:paraId="4E8DD6CB" w14:textId="7C1CC29C" w:rsidR="00083A5E" w:rsidRPr="00105AB0" w:rsidRDefault="00083A5E" w:rsidP="00105AB0">
      <w:pPr>
        <w:pStyle w:val="Akapitzlist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05AB0">
        <w:rPr>
          <w:rFonts w:ascii="Arial" w:hAnsi="Arial" w:cs="Arial"/>
          <w:sz w:val="20"/>
          <w:szCs w:val="20"/>
        </w:rPr>
        <w:t>Oświadczam(-my), że wyrażam(-my) zgodę na przetwarzanie przez Zamawiającego moich/naszych danych osobowych na potrzeby niniejszego postępowania prowadzonego na podstawie Zaproszenia do składania ofert, w szczególności zgoda dotyczy podania mojego/naszych imienia/imion i nazwiska/nazwisk do publicznej wiadomości gdy moja/nasza Oferta zostanie wybrana.</w:t>
      </w:r>
    </w:p>
    <w:p w14:paraId="658768FA" w14:textId="77777777" w:rsidR="00AB1426" w:rsidRPr="00AB1426" w:rsidRDefault="00AB1426" w:rsidP="00AB1426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2761724" w14:textId="43075A35" w:rsidR="00083A5E" w:rsidRPr="0079727B" w:rsidRDefault="00083A5E" w:rsidP="003A509B">
      <w:pPr>
        <w:pStyle w:val="Akapitzlist"/>
        <w:numPr>
          <w:ilvl w:val="0"/>
          <w:numId w:val="25"/>
        </w:numPr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Oświadczam(-my), że Oferta nie zawiera/zawiera (właściwe podkreślić) informacji(-e) stanowiących(-</w:t>
      </w:r>
      <w:r w:rsidR="00786773" w:rsidRPr="0079727B">
        <w:rPr>
          <w:rFonts w:ascii="Arial" w:hAnsi="Arial" w:cs="Arial"/>
          <w:sz w:val="20"/>
          <w:szCs w:val="20"/>
        </w:rPr>
        <w:t>e) tajemnicę</w:t>
      </w:r>
      <w:r w:rsidRPr="0079727B">
        <w:rPr>
          <w:rFonts w:ascii="Arial" w:hAnsi="Arial" w:cs="Arial"/>
          <w:sz w:val="20"/>
          <w:szCs w:val="20"/>
        </w:rPr>
        <w:t xml:space="preserve"> przedsiębiorstwa w rozumieniu przepisów o zwalczaniu nieuczciwej konkurencji. Informacje takie zawarte są w następujących dokumentach: …….................................................................................</w:t>
      </w:r>
    </w:p>
    <w:p w14:paraId="4603989E" w14:textId="16D32985" w:rsidR="00CD275D" w:rsidRDefault="00083A5E" w:rsidP="00AB1426">
      <w:pPr>
        <w:pStyle w:val="Akapitzlist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…….................................................................................…….......................................................................</w:t>
      </w:r>
    </w:p>
    <w:p w14:paraId="68CEB718" w14:textId="77777777" w:rsidR="00CD275D" w:rsidRDefault="00CD275D" w:rsidP="00CD275D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DD7111D" w14:textId="3832A10F" w:rsidR="00083A5E" w:rsidRPr="00CD275D" w:rsidRDefault="00083A5E" w:rsidP="00CD275D">
      <w:pPr>
        <w:pStyle w:val="Akapitzlist"/>
        <w:numPr>
          <w:ilvl w:val="0"/>
          <w:numId w:val="29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D275D">
        <w:rPr>
          <w:rFonts w:ascii="Arial" w:hAnsi="Arial" w:cs="Arial"/>
          <w:sz w:val="20"/>
          <w:szCs w:val="20"/>
        </w:rPr>
        <w:t xml:space="preserve">Zobowiązuję(-my) się do zawarcia Umowy wg wzoru stanowiącego Załącznik nr 3 do Zaproszenia do składania ofert w miejscu i terminie wyznaczonym przez Zamawiającego w przypadku wyboru mojej/naszej Oferty. </w:t>
      </w:r>
    </w:p>
    <w:p w14:paraId="5EB8429A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DDFE935" w14:textId="13A928B8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Oferta została złożona na …………….kolejno ponumerowanych stronach.</w:t>
      </w:r>
    </w:p>
    <w:p w14:paraId="63F1CA9C" w14:textId="77777777" w:rsidR="00083A5E" w:rsidRPr="0079727B" w:rsidRDefault="00083A5E" w:rsidP="004676B2">
      <w:pPr>
        <w:widowControl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i/>
          <w:sz w:val="20"/>
          <w:szCs w:val="20"/>
        </w:rPr>
        <w:t>Jestem(-śmy) świadomy(-i), że na podstawie art. 305 § 1 ustawy z dnia 6 czerwca 1997r. – Kodeks karny (Dz.U. z 2016r., poz. 1137 t.j.) Kto, w celu osiągnięcia korzyści majątkowej, udaremnia lub utrudnia przetarg publiczny albo wchodzi w porozumienie z inną osobą działając na szkodę właściciela mienia albo osoby lub instytucji, na rzecz której przetarg jest dokonywany, podlega karze pozbawienia wolności do lat 3.</w:t>
      </w:r>
    </w:p>
    <w:p w14:paraId="4DF6BE61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DF264CF" w14:textId="77777777" w:rsidR="00083A5E" w:rsidRPr="0079727B" w:rsidRDefault="00083A5E" w:rsidP="004676B2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…………………………....</w:t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</w:r>
      <w:r w:rsidRPr="0079727B">
        <w:rPr>
          <w:rFonts w:ascii="Arial" w:hAnsi="Arial" w:cs="Arial"/>
          <w:sz w:val="20"/>
          <w:szCs w:val="20"/>
        </w:rPr>
        <w:tab/>
        <w:t>……………………………………………………………..</w:t>
      </w:r>
    </w:p>
    <w:p w14:paraId="27121D50" w14:textId="77777777" w:rsidR="00083A5E" w:rsidRPr="0079727B" w:rsidRDefault="00083A5E" w:rsidP="004A1BD4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79727B">
        <w:rPr>
          <w:rFonts w:ascii="Arial" w:hAnsi="Arial" w:cs="Arial"/>
          <w:sz w:val="20"/>
          <w:szCs w:val="20"/>
        </w:rPr>
        <w:t>(miejscowość, data)</w:t>
      </w:r>
      <w:r w:rsidRPr="0079727B">
        <w:rPr>
          <w:rFonts w:ascii="Arial" w:hAnsi="Arial" w:cs="Arial"/>
          <w:sz w:val="20"/>
          <w:szCs w:val="20"/>
        </w:rPr>
        <w:tab/>
        <w:t>pieczęć i podpis osoby/osób wskazanych w dokumencie uprawnionej/uprawnionych do reprezentowania Wykonawcy</w:t>
      </w:r>
    </w:p>
    <w:sectPr w:rsidR="00083A5E" w:rsidRPr="0079727B" w:rsidSect="00CD275D">
      <w:headerReference w:type="default" r:id="rId7"/>
      <w:footerReference w:type="default" r:id="rId8"/>
      <w:pgSz w:w="16838" w:h="11906" w:orient="landscape"/>
      <w:pgMar w:top="1077" w:right="2517" w:bottom="851" w:left="720" w:header="53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ACB8D" w14:textId="77777777" w:rsidR="00753C1B" w:rsidRDefault="00753C1B">
      <w:r>
        <w:separator/>
      </w:r>
    </w:p>
  </w:endnote>
  <w:endnote w:type="continuationSeparator" w:id="0">
    <w:p w14:paraId="3B133E9F" w14:textId="77777777" w:rsidR="00753C1B" w:rsidRDefault="00753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DE1199" w14:textId="71D247F3" w:rsidR="00083A5E" w:rsidRDefault="006A53E6" w:rsidP="006D0E41">
    <w:pPr>
      <w:pStyle w:val="Stopka"/>
      <w:spacing w:line="360" w:lineRule="auto"/>
      <w:rPr>
        <w:sz w:val="20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4" distB="4294967294" distL="114300" distR="114300" simplePos="0" relativeHeight="251654144" behindDoc="0" locked="0" layoutInCell="1" allowOverlap="1" wp14:anchorId="19A4CE90" wp14:editId="5F30E51C">
              <wp:simplePos x="0" y="0"/>
              <wp:positionH relativeFrom="column">
                <wp:posOffset>-54610</wp:posOffset>
              </wp:positionH>
              <wp:positionV relativeFrom="paragraph">
                <wp:posOffset>125729</wp:posOffset>
              </wp:positionV>
              <wp:extent cx="6515100" cy="0"/>
              <wp:effectExtent l="19050" t="19050" r="38100" b="38100"/>
              <wp:wrapNone/>
              <wp:docPr id="3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2AE821F" id="Line 18" o:spid="_x0000_s1026" style="position:absolute;z-index:2516541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4.3pt,9.9pt" to="508.7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" strokecolor="blue" strokeweight=".18mm">
              <v:stroke joinstyle="miter" endcap="square"/>
            </v:line>
          </w:pict>
        </mc:Fallback>
      </mc:AlternateContent>
    </w:r>
  </w:p>
  <w:p w14:paraId="1A55CAC3" w14:textId="77777777" w:rsidR="00083A5E" w:rsidRPr="00DF097F" w:rsidRDefault="00083A5E" w:rsidP="008E600F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rFonts w:ascii="Tahoma" w:hAnsi="Tahoma" w:cs="Tahoma"/>
        <w:b/>
        <w:sz w:val="18"/>
        <w:szCs w:val="18"/>
        <w:lang w:eastAsia="pl-PL"/>
      </w:rPr>
      <w:t>L</w:t>
    </w:r>
    <w:r w:rsidRPr="00DF097F">
      <w:rPr>
        <w:rFonts w:ascii="Tahoma" w:hAnsi="Tahoma" w:cs="Tahoma"/>
        <w:b/>
        <w:sz w:val="18"/>
        <w:szCs w:val="18"/>
        <w:lang w:eastAsia="pl-PL"/>
      </w:rPr>
      <w:t>okalizacje:</w:t>
    </w:r>
    <w:r w:rsidRPr="00DF097F">
      <w:rPr>
        <w:rFonts w:ascii="Tahoma" w:hAnsi="Tahoma" w:cs="Tahoma"/>
        <w:sz w:val="18"/>
        <w:szCs w:val="18"/>
        <w:lang w:eastAsia="pl-PL"/>
      </w:rPr>
      <w:t xml:space="preserve">    </w:t>
    </w:r>
    <w:r>
      <w:rPr>
        <w:rFonts w:ascii="Tahoma" w:hAnsi="Tahoma" w:cs="Tahoma"/>
        <w:sz w:val="18"/>
        <w:szCs w:val="18"/>
        <w:lang w:eastAsia="pl-PL"/>
      </w:rPr>
      <w:t xml:space="preserve">         </w:t>
    </w:r>
    <w:r w:rsidRPr="00DF097F">
      <w:rPr>
        <w:rFonts w:ascii="Tahoma" w:hAnsi="Tahoma" w:cs="Tahoma"/>
        <w:sz w:val="18"/>
        <w:szCs w:val="18"/>
        <w:lang w:eastAsia="pl-PL"/>
      </w:rPr>
      <w:t xml:space="preserve"> 71-455 Szczecin, ul. Arkońska 4                      70-891 Szczecin, ul. A. Sokołowskiego 11</w:t>
    </w:r>
  </w:p>
  <w:p w14:paraId="68506CCF" w14:textId="5DB2266D" w:rsidR="00083A5E" w:rsidRPr="00DF097F" w:rsidRDefault="006A53E6" w:rsidP="008E600F">
    <w:pPr>
      <w:pStyle w:val="Stopka"/>
      <w:spacing w:line="276" w:lineRule="auto"/>
      <w:rPr>
        <w:rFonts w:ascii="Tahoma" w:hAnsi="Tahoma" w:cs="Tahoma"/>
        <w:sz w:val="18"/>
        <w:szCs w:val="18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4" distB="4294967294" distL="114300" distR="114300" simplePos="0" relativeHeight="251659264" behindDoc="1" locked="0" layoutInCell="1" allowOverlap="1" wp14:anchorId="6295202F" wp14:editId="5BF83FBD">
              <wp:simplePos x="0" y="0"/>
              <wp:positionH relativeFrom="column">
                <wp:posOffset>114300</wp:posOffset>
              </wp:positionH>
              <wp:positionV relativeFrom="paragraph">
                <wp:posOffset>344804</wp:posOffset>
              </wp:positionV>
              <wp:extent cx="1600200" cy="0"/>
              <wp:effectExtent l="0" t="0" r="0" b="0"/>
              <wp:wrapNone/>
              <wp:docPr id="2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02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B6C948" id="Line 19" o:spid="_x0000_s1026" style="position:absolute;z-index:-25165721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9pt,27.15pt" to="13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" stroked="f"/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4" distB="4294967294" distL="114300" distR="114300" simplePos="0" relativeHeight="251660288" behindDoc="1" locked="0" layoutInCell="1" allowOverlap="1" wp14:anchorId="0E009BEB" wp14:editId="14A60C8B">
              <wp:simplePos x="0" y="0"/>
              <wp:positionH relativeFrom="column">
                <wp:posOffset>571500</wp:posOffset>
              </wp:positionH>
              <wp:positionV relativeFrom="paragraph">
                <wp:posOffset>313054</wp:posOffset>
              </wp:positionV>
              <wp:extent cx="1028700" cy="0"/>
              <wp:effectExtent l="0" t="0" r="0" b="0"/>
              <wp:wrapNone/>
              <wp:docPr id="1" name="Lin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287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EE7779F" id="Line 20" o:spid="_x0000_s1026" style="position:absolute;z-index:-25165619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45pt,24.65pt" to="12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" stroked="f"/>
          </w:pict>
        </mc:Fallback>
      </mc:AlternateContent>
    </w:r>
    <w:r w:rsidR="00083A5E" w:rsidRPr="00DF097F">
      <w:rPr>
        <w:rFonts w:ascii="Tahoma" w:hAnsi="Tahoma" w:cs="Tahoma"/>
        <w:sz w:val="18"/>
        <w:szCs w:val="18"/>
        <w:lang w:eastAsia="pl-PL"/>
      </w:rPr>
      <w:t xml:space="preserve">                                </w:t>
    </w:r>
    <w:r w:rsidR="00083A5E">
      <w:rPr>
        <w:rFonts w:ascii="Tahoma" w:hAnsi="Tahoma" w:cs="Tahoma"/>
        <w:sz w:val="18"/>
        <w:szCs w:val="18"/>
        <w:lang w:eastAsia="pl-PL"/>
      </w:rPr>
      <w:t xml:space="preserve"> </w:t>
    </w:r>
    <w:r w:rsidR="00083A5E" w:rsidRPr="00DF097F">
      <w:rPr>
        <w:rFonts w:ascii="Tahoma" w:hAnsi="Tahoma" w:cs="Tahoma"/>
        <w:sz w:val="18"/>
        <w:szCs w:val="18"/>
        <w:lang w:eastAsia="pl-PL"/>
      </w:rPr>
      <w:t xml:space="preserve">Centrala: 91 813 90 00                                  Centrala: </w:t>
    </w:r>
    <w:r w:rsidR="00083A5E">
      <w:rPr>
        <w:rFonts w:ascii="Tahoma" w:hAnsi="Tahoma" w:cs="Tahoma"/>
        <w:sz w:val="18"/>
        <w:szCs w:val="18"/>
        <w:lang w:eastAsia="pl-PL"/>
      </w:rPr>
      <w:t>91 442 72</w:t>
    </w:r>
    <w:r w:rsidR="00083A5E" w:rsidRPr="00DF097F">
      <w:rPr>
        <w:rFonts w:ascii="Tahoma" w:hAnsi="Tahoma" w:cs="Tahoma"/>
        <w:sz w:val="18"/>
        <w:szCs w:val="18"/>
        <w:lang w:eastAsia="pl-PL"/>
      </w:rPr>
      <w:t xml:space="preserve">  00, 91 442 72 13</w:t>
    </w:r>
  </w:p>
  <w:p w14:paraId="706B3676" w14:textId="77777777" w:rsidR="00083A5E" w:rsidRPr="00DF097F" w:rsidRDefault="00083A5E" w:rsidP="008E600F">
    <w:pPr>
      <w:pStyle w:val="Stopka"/>
      <w:spacing w:line="276" w:lineRule="auto"/>
      <w:rPr>
        <w:sz w:val="18"/>
        <w:szCs w:val="18"/>
      </w:rPr>
    </w:pPr>
    <w:r w:rsidRPr="00DF097F">
      <w:rPr>
        <w:rFonts w:ascii="Tahoma" w:hAnsi="Tahoma" w:cs="Tahoma"/>
        <w:sz w:val="18"/>
        <w:szCs w:val="18"/>
      </w:rPr>
      <w:t xml:space="preserve">                        </w:t>
    </w:r>
    <w:r>
      <w:rPr>
        <w:rFonts w:ascii="Tahoma" w:hAnsi="Tahoma" w:cs="Tahoma"/>
        <w:sz w:val="18"/>
        <w:szCs w:val="18"/>
      </w:rPr>
      <w:t xml:space="preserve">  </w:t>
    </w:r>
    <w:r w:rsidRPr="00DF097F">
      <w:rPr>
        <w:rFonts w:ascii="Tahoma" w:hAnsi="Tahoma" w:cs="Tahoma"/>
        <w:sz w:val="18"/>
        <w:szCs w:val="18"/>
      </w:rPr>
      <w:t xml:space="preserve">      </w:t>
    </w:r>
    <w:r>
      <w:rPr>
        <w:rFonts w:ascii="Tahoma" w:hAnsi="Tahoma" w:cs="Tahoma"/>
        <w:sz w:val="18"/>
        <w:szCs w:val="18"/>
      </w:rPr>
      <w:t xml:space="preserve"> </w:t>
    </w:r>
    <w:r w:rsidRPr="00DF097F"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14:paraId="5C1530F8" w14:textId="77777777" w:rsidR="00083A5E" w:rsidRPr="00DF097F" w:rsidRDefault="00083A5E">
    <w:pPr>
      <w:pStyle w:val="Stopk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51DE3" w14:textId="77777777" w:rsidR="00753C1B" w:rsidRDefault="00753C1B">
      <w:r>
        <w:separator/>
      </w:r>
    </w:p>
  </w:footnote>
  <w:footnote w:type="continuationSeparator" w:id="0">
    <w:p w14:paraId="0C0E2D28" w14:textId="77777777" w:rsidR="00753C1B" w:rsidRDefault="00753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1FCC9" w14:textId="330DE699" w:rsidR="004A1BD4" w:rsidRPr="004A1BD4" w:rsidRDefault="004A1BD4" w:rsidP="00EA1686">
    <w:pPr>
      <w:pStyle w:val="Nagwek"/>
      <w:rPr>
        <w:sz w:val="16"/>
        <w:szCs w:val="16"/>
        <w:lang w:eastAsia="pl-PL"/>
      </w:rPr>
    </w:pPr>
    <w:r w:rsidRPr="004A1BD4">
      <w:rPr>
        <w:noProof/>
        <w:sz w:val="16"/>
        <w:szCs w:val="16"/>
        <w:lang w:eastAsia="pl-PL"/>
      </w:rPr>
      <w:drawing>
        <wp:inline distT="0" distB="0" distL="0" distR="0" wp14:anchorId="37545892" wp14:editId="6B750EF6">
          <wp:extent cx="8572500" cy="571500"/>
          <wp:effectExtent l="0" t="0" r="0" b="0"/>
          <wp:docPr id="935515230" name="Obraz 9355152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565407" w14:textId="77777777" w:rsidR="004A1BD4" w:rsidRPr="004A1BD4" w:rsidRDefault="004A1BD4" w:rsidP="00EA1686">
    <w:pPr>
      <w:pStyle w:val="Nagwek"/>
      <w:rPr>
        <w:sz w:val="16"/>
        <w:szCs w:val="16"/>
        <w:lang w:eastAsia="pl-PL"/>
      </w:rPr>
    </w:pPr>
  </w:p>
  <w:p w14:paraId="00619129" w14:textId="56916180" w:rsidR="00083A5E" w:rsidRPr="004A1BD4" w:rsidRDefault="00246010" w:rsidP="00EA1686">
    <w:pPr>
      <w:pStyle w:val="Nagwek"/>
      <w:rPr>
        <w:sz w:val="16"/>
        <w:szCs w:val="16"/>
        <w:lang w:eastAsia="pl-PL"/>
      </w:rPr>
    </w:pPr>
    <w:r w:rsidRPr="004A1BD4">
      <w:rPr>
        <w:noProof/>
        <w:sz w:val="16"/>
        <w:szCs w:val="16"/>
        <w:lang w:eastAsia="pl-PL"/>
      </w:rPr>
      <mc:AlternateContent>
        <mc:Choice Requires="wps">
          <w:drawing>
            <wp:anchor distT="0" distB="0" distL="114935" distR="114935" simplePos="0" relativeHeight="251658240" behindDoc="0" locked="0" layoutInCell="1" allowOverlap="1" wp14:anchorId="281D84C1" wp14:editId="176D7FB6">
              <wp:simplePos x="0" y="0"/>
              <wp:positionH relativeFrom="column">
                <wp:posOffset>422030</wp:posOffset>
              </wp:positionH>
              <wp:positionV relativeFrom="paragraph">
                <wp:posOffset>88558</wp:posOffset>
              </wp:positionV>
              <wp:extent cx="9003323" cy="259715"/>
              <wp:effectExtent l="0" t="0" r="7620" b="6985"/>
              <wp:wrapNone/>
              <wp:docPr id="27" name="Pole tekstow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03323" cy="259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4DC91EC" w14:textId="77777777" w:rsidR="00083A5E" w:rsidRDefault="00083A5E" w:rsidP="00EA1686">
                          <w:pPr>
                            <w:jc w:val="center"/>
                            <w:rPr>
                              <w:rFonts w:ascii="Tahoma" w:hAnsi="Tahoma" w:cs="Tahoma"/>
                              <w:vertAlign w:val="superscript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SAMODZIELNY PUBLICZNY WOJEWÓDZKI SZPITAL ZESPOLONY  W SZCZECINIE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1D84C1" id="_x0000_t202" coordsize="21600,21600" o:spt="202" path="m,l,21600r21600,l21600,xe">
              <v:stroke joinstyle="miter"/>
              <v:path gradientshapeok="t" o:connecttype="rect"/>
            </v:shapetype>
            <v:shape id="Pole tekstowe 27" o:spid="_x0000_s1026" type="#_x0000_t202" style="position:absolute;margin-left:33.25pt;margin-top:6.95pt;width:708.9pt;height:20.4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" stroked="f">
              <v:textbox inset=".05pt,.05pt,.05pt,.05pt">
                <w:txbxContent>
                  <w:p w14:paraId="34DC91EC" w14:textId="77777777" w:rsidR="00083A5E" w:rsidRDefault="00083A5E" w:rsidP="00EA1686">
                    <w:pPr>
                      <w:jc w:val="center"/>
                      <w:rPr>
                        <w:rFonts w:ascii="Tahoma" w:hAnsi="Tahoma" w:cs="Tahoma"/>
                        <w:vertAlign w:val="superscript"/>
                      </w:rPr>
                    </w:pPr>
                    <w:r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SAMODZIELNY PUBLICZNY WOJEWÓDZKI SZPITAL ZESPOLONY  W SZCZECINIE</w:t>
                    </w:r>
                  </w:p>
                </w:txbxContent>
              </v:textbox>
            </v:shape>
          </w:pict>
        </mc:Fallback>
      </mc:AlternateContent>
    </w:r>
    <w:r w:rsidR="006A53E6" w:rsidRPr="004A1BD4">
      <w:rPr>
        <w:noProof/>
        <w:sz w:val="16"/>
        <w:szCs w:val="16"/>
        <w:lang w:eastAsia="pl-PL"/>
      </w:rPr>
      <mc:AlternateContent>
        <mc:Choice Requires="wps">
          <w:drawing>
            <wp:anchor distT="0" distB="0" distL="114935" distR="114935" simplePos="0" relativeHeight="251656192" behindDoc="0" locked="0" layoutInCell="1" allowOverlap="1" wp14:anchorId="4FDA50EA" wp14:editId="0837DE21">
              <wp:simplePos x="0" y="0"/>
              <wp:positionH relativeFrom="column">
                <wp:posOffset>588645</wp:posOffset>
              </wp:positionH>
              <wp:positionV relativeFrom="paragraph">
                <wp:posOffset>282575</wp:posOffset>
              </wp:positionV>
              <wp:extent cx="3395345" cy="892810"/>
              <wp:effectExtent l="0" t="0" r="0" b="2540"/>
              <wp:wrapNone/>
              <wp:docPr id="33" name="Pole tekstow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5345" cy="8928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86A4EFA" w14:textId="77777777" w:rsidR="00083A5E" w:rsidRDefault="00083A5E" w:rsidP="00EA1686">
                          <w:pPr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14:paraId="3164A709" w14:textId="77777777" w:rsidR="00083A5E" w:rsidRDefault="00083A5E" w:rsidP="00EA1686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Szczecin, ul. Arkońska 4</w:t>
                          </w:r>
                        </w:p>
                        <w:p w14:paraId="7D68D26B" w14:textId="77777777" w:rsidR="00083A5E" w:rsidRDefault="00083A5E" w:rsidP="00EA1686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2" w:history="1">
                            <w:r>
                              <w:rPr>
                                <w:rStyle w:val="Hipercze"/>
                                <w:rFonts w:ascii="Tahoma" w:hAnsi="Tahoma" w:cs="Tahoma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14:paraId="395D3E05" w14:textId="77777777" w:rsidR="00083A5E" w:rsidRDefault="00083A5E" w:rsidP="00EA1686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REGON: 000290274</w:t>
                          </w:r>
                        </w:p>
                        <w:p w14:paraId="49211610" w14:textId="77777777" w:rsidR="00083A5E" w:rsidRDefault="00083A5E" w:rsidP="00EA1686">
                          <w:pPr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Numer rejestrowy w BDO 000028674</w:t>
                          </w:r>
                        </w:p>
                        <w:p w14:paraId="15585242" w14:textId="77777777" w:rsidR="00083A5E" w:rsidRDefault="00083A5E" w:rsidP="00EA1686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PEKAO S.A. 57 1240 6292 1111 0010 7358 3739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DA50EA" id="Pole tekstowe 33" o:spid="_x0000_s1027" type="#_x0000_t202" style="position:absolute;margin-left:46.35pt;margin-top:22.25pt;width:267.35pt;height:70.3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" stroked="f">
              <v:textbox inset=".05pt,.05pt,.05pt,.05pt">
                <w:txbxContent>
                  <w:p w14:paraId="486A4EFA" w14:textId="77777777" w:rsidR="00083A5E" w:rsidRDefault="00083A5E" w:rsidP="00EA1686">
                    <w:pPr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14:paraId="3164A709" w14:textId="77777777" w:rsidR="00083A5E" w:rsidRDefault="00083A5E" w:rsidP="00EA1686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Szczecin, ul. Arkońska 4</w:t>
                    </w:r>
                  </w:p>
                  <w:p w14:paraId="7D68D26B" w14:textId="77777777" w:rsidR="00083A5E" w:rsidRDefault="00083A5E" w:rsidP="00EA1686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3" w:history="1">
                      <w:r>
                        <w:rPr>
                          <w:rStyle w:val="Hipercze"/>
                          <w:rFonts w:ascii="Tahoma" w:hAnsi="Tahoma" w:cs="Tahoma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14:paraId="395D3E05" w14:textId="77777777" w:rsidR="00083A5E" w:rsidRDefault="00083A5E" w:rsidP="00EA1686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REGON: 000290274</w:t>
                    </w:r>
                  </w:p>
                  <w:p w14:paraId="49211610" w14:textId="77777777" w:rsidR="00083A5E" w:rsidRDefault="00083A5E" w:rsidP="00EA1686">
                    <w:pPr>
                      <w:jc w:val="center"/>
                    </w:pPr>
                    <w:r>
                      <w:rPr>
                        <w:rFonts w:ascii="Calibri" w:hAnsi="Calibri" w:cs="Calibri"/>
                        <w:sz w:val="22"/>
                        <w:szCs w:val="22"/>
                      </w:rPr>
                      <w:t>Numer rejestrowy w BDO 000028674</w:t>
                    </w:r>
                  </w:p>
                  <w:p w14:paraId="15585242" w14:textId="77777777" w:rsidR="00083A5E" w:rsidRDefault="00083A5E" w:rsidP="00EA1686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PEKAO S.A. 57 1240 6292 1111 0010 7358 3739</w:t>
                    </w:r>
                  </w:p>
                </w:txbxContent>
              </v:textbox>
            </v:shape>
          </w:pict>
        </mc:Fallback>
      </mc:AlternateContent>
    </w:r>
    <w:r w:rsidR="006A53E6" w:rsidRPr="004A1BD4">
      <w:rPr>
        <w:noProof/>
        <w:sz w:val="16"/>
        <w:szCs w:val="16"/>
        <w:lang w:eastAsia="pl-PL"/>
      </w:rPr>
      <mc:AlternateContent>
        <mc:Choice Requires="wps">
          <w:drawing>
            <wp:anchor distT="0" distB="0" distL="114935" distR="114935" simplePos="0" relativeHeight="251657216" behindDoc="0" locked="0" layoutInCell="1" allowOverlap="1" wp14:anchorId="055EFD06" wp14:editId="70D2015D">
              <wp:simplePos x="0" y="0"/>
              <wp:positionH relativeFrom="column">
                <wp:posOffset>3895725</wp:posOffset>
              </wp:positionH>
              <wp:positionV relativeFrom="paragraph">
                <wp:posOffset>224790</wp:posOffset>
              </wp:positionV>
              <wp:extent cx="2733675" cy="950595"/>
              <wp:effectExtent l="0" t="0" r="9525" b="1905"/>
              <wp:wrapNone/>
              <wp:docPr id="32" name="Pole tekstow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3675" cy="9505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5DDFFED" w14:textId="77777777" w:rsidR="00083A5E" w:rsidRDefault="00083A5E" w:rsidP="00EA1686"/>
                        <w:p w14:paraId="60B00F9F" w14:textId="33BD17E1" w:rsidR="00083A5E" w:rsidRDefault="006A53E6" w:rsidP="00EA1686"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12750320" wp14:editId="1004E48A">
                                <wp:extent cx="567690" cy="548640"/>
                                <wp:effectExtent l="0" t="0" r="3810" b="3810"/>
                                <wp:docPr id="7" name="Obraz 3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3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67690" cy="5486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2E05AB3B" wp14:editId="2051F3D4">
                                <wp:extent cx="721995" cy="587375"/>
                                <wp:effectExtent l="0" t="0" r="1905" b="3175"/>
                                <wp:docPr id="9" name="Obraz 3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30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21995" cy="58737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2A86D0A6" wp14:editId="6E9ED75B">
                                <wp:extent cx="587375" cy="606425"/>
                                <wp:effectExtent l="0" t="0" r="3175" b="3175"/>
                                <wp:docPr id="11" name="Obraz 2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29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87375" cy="60642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083A5E">
                            <w:rPr>
                              <w:b/>
                              <w:sz w:val="18"/>
                            </w:rPr>
                            <w:t xml:space="preserve"> </w:t>
                          </w:r>
                          <w:r w:rsidR="00246010"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7849EC59" wp14:editId="3136BD0D">
                                <wp:extent cx="760095" cy="635000"/>
                                <wp:effectExtent l="0" t="0" r="1905" b="0"/>
                                <wp:docPr id="12" name="Obraz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2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0095" cy="6350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5D542F96" w14:textId="77777777" w:rsidR="00083A5E" w:rsidRDefault="00083A5E" w:rsidP="00EA1686">
                          <w:pPr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5EFD06" id="Pole tekstowe 32" o:spid="_x0000_s1028" type="#_x0000_t202" style="position:absolute;margin-left:306.75pt;margin-top:17.7pt;width:215.25pt;height:74.8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" stroked="f">
              <v:textbox inset=".05pt,.05pt,.05pt,.05pt">
                <w:txbxContent>
                  <w:p w14:paraId="75DDFFED" w14:textId="77777777" w:rsidR="00083A5E" w:rsidRDefault="00083A5E" w:rsidP="00EA1686"/>
                  <w:p w14:paraId="60B00F9F" w14:textId="33BD17E1" w:rsidR="00083A5E" w:rsidRDefault="006A53E6" w:rsidP="00EA1686"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12750320" wp14:editId="1004E48A">
                          <wp:extent cx="567690" cy="548640"/>
                          <wp:effectExtent l="0" t="0" r="3810" b="3810"/>
                          <wp:docPr id="7" name="Obraz 3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3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67690" cy="5486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2E05AB3B" wp14:editId="2051F3D4">
                          <wp:extent cx="721995" cy="587375"/>
                          <wp:effectExtent l="0" t="0" r="1905" b="3175"/>
                          <wp:docPr id="9" name="Obraz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3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21995" cy="5873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2A86D0A6" wp14:editId="6E9ED75B">
                          <wp:extent cx="587375" cy="606425"/>
                          <wp:effectExtent l="0" t="0" r="3175" b="3175"/>
                          <wp:docPr id="11" name="Obraz 2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2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87375" cy="6064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083A5E">
                      <w:rPr>
                        <w:b/>
                        <w:sz w:val="18"/>
                      </w:rPr>
                      <w:t xml:space="preserve"> </w:t>
                    </w:r>
                    <w:r w:rsidR="00246010"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7849EC59" wp14:editId="3136BD0D">
                          <wp:extent cx="760095" cy="635000"/>
                          <wp:effectExtent l="0" t="0" r="1905" b="0"/>
                          <wp:docPr id="12" name="Obraz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2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60095" cy="635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5D542F96" w14:textId="77777777" w:rsidR="00083A5E" w:rsidRDefault="00083A5E" w:rsidP="00EA1686">
                    <w:pPr>
                      <w:jc w:val="center"/>
                      <w:rPr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A0A7975" w14:textId="77777777" w:rsidR="00083A5E" w:rsidRPr="004A1BD4" w:rsidRDefault="00083A5E" w:rsidP="00EA1686">
    <w:pPr>
      <w:pStyle w:val="Nagwek"/>
      <w:rPr>
        <w:sz w:val="16"/>
        <w:szCs w:val="16"/>
        <w:lang w:eastAsia="pl-PL"/>
      </w:rPr>
    </w:pPr>
  </w:p>
  <w:p w14:paraId="3EE253C0" w14:textId="25FAC6A5" w:rsidR="00083A5E" w:rsidRPr="004A1BD4" w:rsidRDefault="006A53E6" w:rsidP="00EA1686">
    <w:pPr>
      <w:pStyle w:val="Nagwek"/>
      <w:rPr>
        <w:sz w:val="16"/>
        <w:szCs w:val="16"/>
        <w:lang w:eastAsia="pl-PL"/>
      </w:rPr>
    </w:pPr>
    <w:r w:rsidRPr="004A1BD4">
      <w:rPr>
        <w:noProof/>
        <w:sz w:val="16"/>
        <w:szCs w:val="16"/>
        <w:lang w:eastAsia="pl-PL"/>
      </w:rPr>
      <mc:AlternateContent>
        <mc:Choice Requires="wps">
          <w:drawing>
            <wp:anchor distT="0" distB="0" distL="114935" distR="114935" simplePos="0" relativeHeight="251655168" behindDoc="0" locked="0" layoutInCell="1" allowOverlap="1" wp14:anchorId="0F7AB516" wp14:editId="15BB848E">
              <wp:simplePos x="0" y="0"/>
              <wp:positionH relativeFrom="column">
                <wp:posOffset>-85725</wp:posOffset>
              </wp:positionH>
              <wp:positionV relativeFrom="paragraph">
                <wp:posOffset>5080</wp:posOffset>
              </wp:positionV>
              <wp:extent cx="656590" cy="796290"/>
              <wp:effectExtent l="0" t="0" r="0" b="0"/>
              <wp:wrapSquare wrapText="bothSides"/>
              <wp:docPr id="26" name="Pole tekstow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6590" cy="7962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29093B3A" w14:textId="75C7D4D3" w:rsidR="00083A5E" w:rsidRDefault="006A53E6" w:rsidP="00EA168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noProof/>
                              <w:sz w:val="20"/>
                              <w:szCs w:val="20"/>
                              <w:lang w:eastAsia="pl-PL"/>
                            </w:rPr>
                            <w:drawing>
                              <wp:inline distT="0" distB="0" distL="0" distR="0" wp14:anchorId="2B0BD34A" wp14:editId="28D4FFF5">
                                <wp:extent cx="664210" cy="567690"/>
                                <wp:effectExtent l="0" t="0" r="2540" b="3810"/>
                                <wp:docPr id="13" name="Obraz 2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2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70" t="-70" r="-70" b="-70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64210" cy="56769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231F929" w14:textId="77777777" w:rsidR="00083A5E" w:rsidRDefault="00083A5E" w:rsidP="00EA1686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F7AB516" id="Pole tekstowe 26" o:spid="_x0000_s1029" type="#_x0000_t202" style="position:absolute;margin-left:-6.75pt;margin-top:.4pt;width:51.7pt;height:62.7pt;z-index:2516551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" stroked="f">
              <v:fill opacity="0"/>
              <v:textbox inset=".05pt,.05pt,.05pt,.05pt">
                <w:txbxContent>
                  <w:p w14:paraId="29093B3A" w14:textId="75C7D4D3" w:rsidR="00083A5E" w:rsidRDefault="006A53E6" w:rsidP="00EA1686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noProof/>
                        <w:sz w:val="20"/>
                        <w:szCs w:val="20"/>
                        <w:lang w:eastAsia="pl-PL"/>
                      </w:rPr>
                      <w:drawing>
                        <wp:inline distT="0" distB="0" distL="0" distR="0" wp14:anchorId="2B0BD34A" wp14:editId="28D4FFF5">
                          <wp:extent cx="664210" cy="567690"/>
                          <wp:effectExtent l="0" t="0" r="2540" b="3810"/>
                          <wp:docPr id="13" name="Obraz 2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2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70" t="-70" r="-70" b="-7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64210" cy="567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231F929" w14:textId="77777777" w:rsidR="00083A5E" w:rsidRDefault="00083A5E" w:rsidP="00EA1686">
                    <w:pPr>
                      <w:pStyle w:val="Nagwek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0BB3B13D" w14:textId="20A37BDD" w:rsidR="00083A5E" w:rsidRPr="004A1BD4" w:rsidRDefault="00246010" w:rsidP="00EA1686">
    <w:pPr>
      <w:pStyle w:val="Nagwek"/>
      <w:rPr>
        <w:sz w:val="16"/>
        <w:szCs w:val="16"/>
      </w:rPr>
    </w:pPr>
    <w:r w:rsidRPr="004A1BD4">
      <w:rPr>
        <w:noProof/>
        <w:sz w:val="16"/>
        <w:szCs w:val="16"/>
        <w:lang w:eastAsia="pl-PL"/>
      </w:rPr>
      <mc:AlternateContent>
        <mc:Choice Requires="wps">
          <w:drawing>
            <wp:anchor distT="4294967294" distB="4294967294" distL="114300" distR="114300" simplePos="0" relativeHeight="251661312" behindDoc="1" locked="0" layoutInCell="1" allowOverlap="1" wp14:anchorId="7181BFB7" wp14:editId="4CFA0065">
              <wp:simplePos x="0" y="0"/>
              <wp:positionH relativeFrom="column">
                <wp:posOffset>172720</wp:posOffset>
              </wp:positionH>
              <wp:positionV relativeFrom="paragraph">
                <wp:posOffset>823595</wp:posOffset>
              </wp:positionV>
              <wp:extent cx="10021766" cy="16120"/>
              <wp:effectExtent l="19050" t="19050" r="36830" b="41275"/>
              <wp:wrapNone/>
              <wp:docPr id="21" name="Łącznik prosty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021766" cy="1612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88499F" id="Łącznik prosty 21" o:spid="_x0000_s1026" style="position:absolute;z-index:-2516551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3.6pt,64.85pt" to="802.7pt,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" strokecolor="blue" strokeweight=".18mm">
              <v:stroke joinstyle="miter" endcap="squar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61E09"/>
    <w:multiLevelType w:val="hybridMultilevel"/>
    <w:tmpl w:val="09E87AFC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70B64D9"/>
    <w:multiLevelType w:val="hybridMultilevel"/>
    <w:tmpl w:val="427C19C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7CE1DBB"/>
    <w:multiLevelType w:val="hybridMultilevel"/>
    <w:tmpl w:val="F730B1D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9E52FF"/>
    <w:multiLevelType w:val="singleLevel"/>
    <w:tmpl w:val="1AD4976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i w:val="0"/>
        <w:sz w:val="20"/>
        <w:szCs w:val="20"/>
      </w:rPr>
    </w:lvl>
  </w:abstractNum>
  <w:abstractNum w:abstractNumId="4" w15:restartNumberingAfterBreak="0">
    <w:nsid w:val="0DEC4883"/>
    <w:multiLevelType w:val="hybridMultilevel"/>
    <w:tmpl w:val="184805E4"/>
    <w:lvl w:ilvl="0" w:tplc="754C4198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0755E7"/>
    <w:multiLevelType w:val="multilevel"/>
    <w:tmpl w:val="76C8325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39C7DD1"/>
    <w:multiLevelType w:val="hybridMultilevel"/>
    <w:tmpl w:val="7716E810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146E6EA5"/>
    <w:multiLevelType w:val="hybridMultilevel"/>
    <w:tmpl w:val="2B28E49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3CB69C4"/>
    <w:multiLevelType w:val="hybridMultilevel"/>
    <w:tmpl w:val="E0326F4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4DF2C8B"/>
    <w:multiLevelType w:val="hybridMultilevel"/>
    <w:tmpl w:val="08B45F72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0" w15:restartNumberingAfterBreak="0">
    <w:nsid w:val="2D9E3540"/>
    <w:multiLevelType w:val="hybridMultilevel"/>
    <w:tmpl w:val="27EA9480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1EC5D0C"/>
    <w:multiLevelType w:val="hybridMultilevel"/>
    <w:tmpl w:val="DD64EF2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6F7530D"/>
    <w:multiLevelType w:val="hybridMultilevel"/>
    <w:tmpl w:val="DE12D8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BAD2E93"/>
    <w:multiLevelType w:val="hybridMultilevel"/>
    <w:tmpl w:val="D9F4E5E2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07227A"/>
    <w:multiLevelType w:val="hybridMultilevel"/>
    <w:tmpl w:val="8696976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F235BF0"/>
    <w:multiLevelType w:val="hybridMultilevel"/>
    <w:tmpl w:val="AC48DF3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3DA357C"/>
    <w:multiLevelType w:val="hybridMultilevel"/>
    <w:tmpl w:val="32B0F01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9200773"/>
    <w:multiLevelType w:val="multilevel"/>
    <w:tmpl w:val="1F6823A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 w15:restartNumberingAfterBreak="0">
    <w:nsid w:val="4CFC1A74"/>
    <w:multiLevelType w:val="hybridMultilevel"/>
    <w:tmpl w:val="29061998"/>
    <w:lvl w:ilvl="0" w:tplc="D7AA2DF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9" w15:restartNumberingAfterBreak="0">
    <w:nsid w:val="518818CD"/>
    <w:multiLevelType w:val="hybridMultilevel"/>
    <w:tmpl w:val="2A3244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79658D7"/>
    <w:multiLevelType w:val="hybridMultilevel"/>
    <w:tmpl w:val="CC14973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D2A408E"/>
    <w:multiLevelType w:val="hybridMultilevel"/>
    <w:tmpl w:val="0E02E28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B63DD2"/>
    <w:multiLevelType w:val="multilevel"/>
    <w:tmpl w:val="CD0CD23C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3" w15:restartNumberingAfterBreak="0">
    <w:nsid w:val="6DF7698B"/>
    <w:multiLevelType w:val="hybridMultilevel"/>
    <w:tmpl w:val="9BA23226"/>
    <w:lvl w:ilvl="0" w:tplc="D7AA2DF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C14E3D"/>
    <w:multiLevelType w:val="multilevel"/>
    <w:tmpl w:val="7D72F77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7BA24FEC"/>
    <w:multiLevelType w:val="hybridMultilevel"/>
    <w:tmpl w:val="878EB3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CC7C36"/>
    <w:multiLevelType w:val="hybridMultilevel"/>
    <w:tmpl w:val="4E2C50B6"/>
    <w:lvl w:ilvl="0" w:tplc="C37C140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73122277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465946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78475661">
    <w:abstractNumId w:val="2"/>
  </w:num>
  <w:num w:numId="4" w16cid:durableId="161747029">
    <w:abstractNumId w:val="24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41228189">
    <w:abstractNumId w:val="5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7772096">
    <w:abstractNumId w:val="2"/>
  </w:num>
  <w:num w:numId="7" w16cid:durableId="751194855">
    <w:abstractNumId w:val="14"/>
  </w:num>
  <w:num w:numId="8" w16cid:durableId="2112700456">
    <w:abstractNumId w:val="0"/>
  </w:num>
  <w:num w:numId="9" w16cid:durableId="194120158">
    <w:abstractNumId w:val="10"/>
  </w:num>
  <w:num w:numId="10" w16cid:durableId="1459102613">
    <w:abstractNumId w:val="1"/>
  </w:num>
  <w:num w:numId="11" w16cid:durableId="109277556">
    <w:abstractNumId w:val="11"/>
  </w:num>
  <w:num w:numId="12" w16cid:durableId="1502967400">
    <w:abstractNumId w:val="12"/>
  </w:num>
  <w:num w:numId="13" w16cid:durableId="1164010138">
    <w:abstractNumId w:val="13"/>
  </w:num>
  <w:num w:numId="14" w16cid:durableId="329216546">
    <w:abstractNumId w:val="21"/>
  </w:num>
  <w:num w:numId="15" w16cid:durableId="1287854560">
    <w:abstractNumId w:val="6"/>
  </w:num>
  <w:num w:numId="16" w16cid:durableId="570890863">
    <w:abstractNumId w:val="8"/>
  </w:num>
  <w:num w:numId="17" w16cid:durableId="1353847158">
    <w:abstractNumId w:val="23"/>
  </w:num>
  <w:num w:numId="18" w16cid:durableId="751312945">
    <w:abstractNumId w:val="15"/>
  </w:num>
  <w:num w:numId="19" w16cid:durableId="1051155901">
    <w:abstractNumId w:val="18"/>
  </w:num>
  <w:num w:numId="20" w16cid:durableId="1950552145">
    <w:abstractNumId w:val="9"/>
  </w:num>
  <w:num w:numId="21" w16cid:durableId="189677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23565552">
    <w:abstractNumId w:val="3"/>
  </w:num>
  <w:num w:numId="23" w16cid:durableId="1364940432">
    <w:abstractNumId w:val="22"/>
  </w:num>
  <w:num w:numId="24" w16cid:durableId="101000248">
    <w:abstractNumId w:val="19"/>
  </w:num>
  <w:num w:numId="25" w16cid:durableId="1513569729">
    <w:abstractNumId w:val="26"/>
  </w:num>
  <w:num w:numId="26" w16cid:durableId="1282497216">
    <w:abstractNumId w:val="16"/>
  </w:num>
  <w:num w:numId="27" w16cid:durableId="2071031640">
    <w:abstractNumId w:val="17"/>
  </w:num>
  <w:num w:numId="28" w16cid:durableId="1291475880">
    <w:abstractNumId w:val="4"/>
  </w:num>
  <w:num w:numId="29" w16cid:durableId="96188116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4BD7"/>
    <w:rsid w:val="00024F73"/>
    <w:rsid w:val="00035977"/>
    <w:rsid w:val="00042826"/>
    <w:rsid w:val="00045784"/>
    <w:rsid w:val="00070FFF"/>
    <w:rsid w:val="00076BE6"/>
    <w:rsid w:val="00083A5E"/>
    <w:rsid w:val="000A3055"/>
    <w:rsid w:val="000B4BD7"/>
    <w:rsid w:val="000C69C3"/>
    <w:rsid w:val="000D258E"/>
    <w:rsid w:val="00105AB0"/>
    <w:rsid w:val="001077C2"/>
    <w:rsid w:val="00114B1E"/>
    <w:rsid w:val="00115741"/>
    <w:rsid w:val="00133154"/>
    <w:rsid w:val="001356A9"/>
    <w:rsid w:val="00141FA2"/>
    <w:rsid w:val="00167E31"/>
    <w:rsid w:val="0017275C"/>
    <w:rsid w:val="0017474F"/>
    <w:rsid w:val="00187873"/>
    <w:rsid w:val="0019711F"/>
    <w:rsid w:val="001E2DC6"/>
    <w:rsid w:val="001E4F74"/>
    <w:rsid w:val="00206623"/>
    <w:rsid w:val="00226EE0"/>
    <w:rsid w:val="00246010"/>
    <w:rsid w:val="002466DF"/>
    <w:rsid w:val="0025074B"/>
    <w:rsid w:val="00263A1C"/>
    <w:rsid w:val="002A6E1D"/>
    <w:rsid w:val="002C3AEB"/>
    <w:rsid w:val="002E399C"/>
    <w:rsid w:val="002F6228"/>
    <w:rsid w:val="003009FC"/>
    <w:rsid w:val="0030535A"/>
    <w:rsid w:val="00313BAB"/>
    <w:rsid w:val="0033375B"/>
    <w:rsid w:val="00362055"/>
    <w:rsid w:val="003A509B"/>
    <w:rsid w:val="003B5516"/>
    <w:rsid w:val="003F50F6"/>
    <w:rsid w:val="004257C8"/>
    <w:rsid w:val="00432C43"/>
    <w:rsid w:val="00442CCB"/>
    <w:rsid w:val="0044530A"/>
    <w:rsid w:val="00446E1D"/>
    <w:rsid w:val="00450A8E"/>
    <w:rsid w:val="0045196A"/>
    <w:rsid w:val="00461B84"/>
    <w:rsid w:val="004644D5"/>
    <w:rsid w:val="004676B2"/>
    <w:rsid w:val="00470882"/>
    <w:rsid w:val="0049618D"/>
    <w:rsid w:val="004A1BD4"/>
    <w:rsid w:val="004A56B1"/>
    <w:rsid w:val="004B5804"/>
    <w:rsid w:val="004B6A0F"/>
    <w:rsid w:val="004D2AF5"/>
    <w:rsid w:val="004E0F71"/>
    <w:rsid w:val="004E6359"/>
    <w:rsid w:val="004F698B"/>
    <w:rsid w:val="005264BA"/>
    <w:rsid w:val="0055067F"/>
    <w:rsid w:val="005623E3"/>
    <w:rsid w:val="00572088"/>
    <w:rsid w:val="00576497"/>
    <w:rsid w:val="00580C4A"/>
    <w:rsid w:val="00592DE5"/>
    <w:rsid w:val="0059629E"/>
    <w:rsid w:val="005A24D1"/>
    <w:rsid w:val="005B32DD"/>
    <w:rsid w:val="005B383B"/>
    <w:rsid w:val="005E6A5D"/>
    <w:rsid w:val="005F7AC4"/>
    <w:rsid w:val="0061118A"/>
    <w:rsid w:val="00631812"/>
    <w:rsid w:val="00631F68"/>
    <w:rsid w:val="00640FCB"/>
    <w:rsid w:val="00645D85"/>
    <w:rsid w:val="0069244A"/>
    <w:rsid w:val="006A53E6"/>
    <w:rsid w:val="006D02BC"/>
    <w:rsid w:val="006D0E41"/>
    <w:rsid w:val="006E6D26"/>
    <w:rsid w:val="007343CA"/>
    <w:rsid w:val="00734D0C"/>
    <w:rsid w:val="00746356"/>
    <w:rsid w:val="007472A1"/>
    <w:rsid w:val="0075051D"/>
    <w:rsid w:val="00750C07"/>
    <w:rsid w:val="00753C1B"/>
    <w:rsid w:val="007575FF"/>
    <w:rsid w:val="007822EB"/>
    <w:rsid w:val="00786773"/>
    <w:rsid w:val="0079727B"/>
    <w:rsid w:val="007A3291"/>
    <w:rsid w:val="007C333F"/>
    <w:rsid w:val="007C3B48"/>
    <w:rsid w:val="007D753E"/>
    <w:rsid w:val="007E395E"/>
    <w:rsid w:val="007E4893"/>
    <w:rsid w:val="007F5718"/>
    <w:rsid w:val="00800B1D"/>
    <w:rsid w:val="008065BD"/>
    <w:rsid w:val="008544D7"/>
    <w:rsid w:val="0089179A"/>
    <w:rsid w:val="00891B8B"/>
    <w:rsid w:val="008978CE"/>
    <w:rsid w:val="008B5327"/>
    <w:rsid w:val="008E600F"/>
    <w:rsid w:val="008F0046"/>
    <w:rsid w:val="008F3774"/>
    <w:rsid w:val="00903E4D"/>
    <w:rsid w:val="00914E64"/>
    <w:rsid w:val="00920F96"/>
    <w:rsid w:val="009329EC"/>
    <w:rsid w:val="00960D5A"/>
    <w:rsid w:val="00973D86"/>
    <w:rsid w:val="00984F2F"/>
    <w:rsid w:val="009B761F"/>
    <w:rsid w:val="009D7944"/>
    <w:rsid w:val="009E2798"/>
    <w:rsid w:val="00A03C35"/>
    <w:rsid w:val="00A16A2B"/>
    <w:rsid w:val="00A3670F"/>
    <w:rsid w:val="00A45CA2"/>
    <w:rsid w:val="00A542EB"/>
    <w:rsid w:val="00A7058B"/>
    <w:rsid w:val="00A94254"/>
    <w:rsid w:val="00AA019E"/>
    <w:rsid w:val="00AA087E"/>
    <w:rsid w:val="00AB0502"/>
    <w:rsid w:val="00AB1426"/>
    <w:rsid w:val="00AF64C8"/>
    <w:rsid w:val="00B04C70"/>
    <w:rsid w:val="00B105E2"/>
    <w:rsid w:val="00B32ECC"/>
    <w:rsid w:val="00B55AFA"/>
    <w:rsid w:val="00B72665"/>
    <w:rsid w:val="00B87EE8"/>
    <w:rsid w:val="00BA601C"/>
    <w:rsid w:val="00BC1A73"/>
    <w:rsid w:val="00BC1B07"/>
    <w:rsid w:val="00C109DC"/>
    <w:rsid w:val="00C27CB4"/>
    <w:rsid w:val="00C72E5E"/>
    <w:rsid w:val="00C87D50"/>
    <w:rsid w:val="00C96D44"/>
    <w:rsid w:val="00CA7592"/>
    <w:rsid w:val="00CC3B7D"/>
    <w:rsid w:val="00CC6087"/>
    <w:rsid w:val="00CD275D"/>
    <w:rsid w:val="00CE27CB"/>
    <w:rsid w:val="00D00FCC"/>
    <w:rsid w:val="00D17115"/>
    <w:rsid w:val="00D50F86"/>
    <w:rsid w:val="00D5278E"/>
    <w:rsid w:val="00D678A4"/>
    <w:rsid w:val="00D7265F"/>
    <w:rsid w:val="00D94298"/>
    <w:rsid w:val="00DC61AE"/>
    <w:rsid w:val="00DE0649"/>
    <w:rsid w:val="00DE7E60"/>
    <w:rsid w:val="00DF097F"/>
    <w:rsid w:val="00DF27C8"/>
    <w:rsid w:val="00E04EE2"/>
    <w:rsid w:val="00E06C45"/>
    <w:rsid w:val="00E2232D"/>
    <w:rsid w:val="00E601D0"/>
    <w:rsid w:val="00E7249F"/>
    <w:rsid w:val="00E81234"/>
    <w:rsid w:val="00E912C4"/>
    <w:rsid w:val="00EA1686"/>
    <w:rsid w:val="00EB047D"/>
    <w:rsid w:val="00EB265A"/>
    <w:rsid w:val="00EB5B0F"/>
    <w:rsid w:val="00EB65E2"/>
    <w:rsid w:val="00EB6639"/>
    <w:rsid w:val="00EC1961"/>
    <w:rsid w:val="00EC410E"/>
    <w:rsid w:val="00ED3533"/>
    <w:rsid w:val="00EE0AB7"/>
    <w:rsid w:val="00EF21DC"/>
    <w:rsid w:val="00EF33CA"/>
    <w:rsid w:val="00F10EDD"/>
    <w:rsid w:val="00F444AA"/>
    <w:rsid w:val="00F57553"/>
    <w:rsid w:val="00F604E0"/>
    <w:rsid w:val="00F726E6"/>
    <w:rsid w:val="00F81923"/>
    <w:rsid w:val="00F831F1"/>
    <w:rsid w:val="00F92CD0"/>
    <w:rsid w:val="00FA47B0"/>
    <w:rsid w:val="00FA545E"/>
    <w:rsid w:val="00FB63ED"/>
    <w:rsid w:val="00FD43D8"/>
    <w:rsid w:val="00FD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7314B6B0"/>
  <w15:docId w15:val="{6749E715-6986-4E92-A2D5-2A7F2126B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0FCB"/>
    <w:pPr>
      <w:suppressAutoHyphens/>
    </w:pPr>
    <w:rPr>
      <w:sz w:val="24"/>
      <w:szCs w:val="24"/>
      <w:lang w:eastAsia="zh-CN"/>
    </w:rPr>
  </w:style>
  <w:style w:type="paragraph" w:styleId="Nagwek3">
    <w:name w:val="heading 3"/>
    <w:basedOn w:val="Normalny"/>
    <w:link w:val="Nagwek3Znak"/>
    <w:uiPriority w:val="99"/>
    <w:qFormat/>
    <w:rsid w:val="00A94254"/>
    <w:pPr>
      <w:suppressAutoHyphens w:val="0"/>
      <w:spacing w:before="100" w:beforeAutospacing="1" w:after="100" w:afterAutospacing="1"/>
      <w:outlineLvl w:val="2"/>
    </w:pPr>
    <w:rPr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uiPriority w:val="99"/>
    <w:locked/>
    <w:rsid w:val="00A94254"/>
    <w:rPr>
      <w:rFonts w:cs="Times New Roman"/>
      <w:b/>
      <w:sz w:val="27"/>
    </w:rPr>
  </w:style>
  <w:style w:type="character" w:customStyle="1" w:styleId="WW8Num1z0">
    <w:name w:val="WW8Num1z0"/>
    <w:uiPriority w:val="99"/>
    <w:rsid w:val="00640FCB"/>
    <w:rPr>
      <w:rFonts w:ascii="Symbol" w:hAnsi="Symbol"/>
    </w:rPr>
  </w:style>
  <w:style w:type="character" w:customStyle="1" w:styleId="WW8Num2z0">
    <w:name w:val="WW8Num2z0"/>
    <w:uiPriority w:val="99"/>
    <w:rsid w:val="00640FCB"/>
    <w:rPr>
      <w:rFonts w:ascii="Symbol" w:hAnsi="Symbol"/>
    </w:rPr>
  </w:style>
  <w:style w:type="character" w:customStyle="1" w:styleId="WW8Num3z0">
    <w:name w:val="WW8Num3z0"/>
    <w:uiPriority w:val="99"/>
    <w:rsid w:val="00640FCB"/>
    <w:rPr>
      <w:rFonts w:ascii="Symbol" w:hAnsi="Symbol"/>
    </w:rPr>
  </w:style>
  <w:style w:type="character" w:customStyle="1" w:styleId="WW8Num3z1">
    <w:name w:val="WW8Num3z1"/>
    <w:uiPriority w:val="99"/>
    <w:rsid w:val="00640FCB"/>
    <w:rPr>
      <w:rFonts w:ascii="Wingdings" w:hAnsi="Wingdings"/>
    </w:rPr>
  </w:style>
  <w:style w:type="character" w:customStyle="1" w:styleId="WW8Num3z4">
    <w:name w:val="WW8Num3z4"/>
    <w:uiPriority w:val="99"/>
    <w:rsid w:val="00640FCB"/>
    <w:rPr>
      <w:rFonts w:ascii="Courier New" w:hAnsi="Courier New"/>
    </w:rPr>
  </w:style>
  <w:style w:type="character" w:customStyle="1" w:styleId="WW8Num4z0">
    <w:name w:val="WW8Num4z0"/>
    <w:uiPriority w:val="99"/>
    <w:rsid w:val="00640FCB"/>
  </w:style>
  <w:style w:type="character" w:customStyle="1" w:styleId="WW8Num4z1">
    <w:name w:val="WW8Num4z1"/>
    <w:uiPriority w:val="99"/>
    <w:rsid w:val="00640FCB"/>
  </w:style>
  <w:style w:type="character" w:customStyle="1" w:styleId="WW8Num4z2">
    <w:name w:val="WW8Num4z2"/>
    <w:uiPriority w:val="99"/>
    <w:rsid w:val="00640FCB"/>
  </w:style>
  <w:style w:type="character" w:customStyle="1" w:styleId="WW8Num4z3">
    <w:name w:val="WW8Num4z3"/>
    <w:uiPriority w:val="99"/>
    <w:rsid w:val="00640FCB"/>
  </w:style>
  <w:style w:type="character" w:customStyle="1" w:styleId="WW8Num4z4">
    <w:name w:val="WW8Num4z4"/>
    <w:uiPriority w:val="99"/>
    <w:rsid w:val="00640FCB"/>
  </w:style>
  <w:style w:type="character" w:customStyle="1" w:styleId="WW8Num4z5">
    <w:name w:val="WW8Num4z5"/>
    <w:uiPriority w:val="99"/>
    <w:rsid w:val="00640FCB"/>
  </w:style>
  <w:style w:type="character" w:customStyle="1" w:styleId="WW8Num4z6">
    <w:name w:val="WW8Num4z6"/>
    <w:uiPriority w:val="99"/>
    <w:rsid w:val="00640FCB"/>
  </w:style>
  <w:style w:type="character" w:customStyle="1" w:styleId="WW8Num4z7">
    <w:name w:val="WW8Num4z7"/>
    <w:uiPriority w:val="99"/>
    <w:rsid w:val="00640FCB"/>
  </w:style>
  <w:style w:type="character" w:customStyle="1" w:styleId="WW8Num4z8">
    <w:name w:val="WW8Num4z8"/>
    <w:uiPriority w:val="99"/>
    <w:rsid w:val="00640FCB"/>
  </w:style>
  <w:style w:type="character" w:customStyle="1" w:styleId="WW8Num5z0">
    <w:name w:val="WW8Num5z0"/>
    <w:uiPriority w:val="99"/>
    <w:rsid w:val="00640FCB"/>
  </w:style>
  <w:style w:type="character" w:customStyle="1" w:styleId="WW8Num5z1">
    <w:name w:val="WW8Num5z1"/>
    <w:uiPriority w:val="99"/>
    <w:rsid w:val="00640FCB"/>
  </w:style>
  <w:style w:type="character" w:customStyle="1" w:styleId="WW8Num5z2">
    <w:name w:val="WW8Num5z2"/>
    <w:uiPriority w:val="99"/>
    <w:rsid w:val="00640FCB"/>
  </w:style>
  <w:style w:type="character" w:customStyle="1" w:styleId="WW8Num5z3">
    <w:name w:val="WW8Num5z3"/>
    <w:uiPriority w:val="99"/>
    <w:rsid w:val="00640FCB"/>
  </w:style>
  <w:style w:type="character" w:customStyle="1" w:styleId="WW8Num5z4">
    <w:name w:val="WW8Num5z4"/>
    <w:uiPriority w:val="99"/>
    <w:rsid w:val="00640FCB"/>
  </w:style>
  <w:style w:type="character" w:customStyle="1" w:styleId="WW8Num5z5">
    <w:name w:val="WW8Num5z5"/>
    <w:uiPriority w:val="99"/>
    <w:rsid w:val="00640FCB"/>
  </w:style>
  <w:style w:type="character" w:customStyle="1" w:styleId="WW8Num5z6">
    <w:name w:val="WW8Num5z6"/>
    <w:uiPriority w:val="99"/>
    <w:rsid w:val="00640FCB"/>
  </w:style>
  <w:style w:type="character" w:customStyle="1" w:styleId="WW8Num5z7">
    <w:name w:val="WW8Num5z7"/>
    <w:uiPriority w:val="99"/>
    <w:rsid w:val="00640FCB"/>
  </w:style>
  <w:style w:type="character" w:customStyle="1" w:styleId="WW8Num5z8">
    <w:name w:val="WW8Num5z8"/>
    <w:uiPriority w:val="99"/>
    <w:rsid w:val="00640FCB"/>
  </w:style>
  <w:style w:type="character" w:customStyle="1" w:styleId="Domylnaczcionkaakapitu1">
    <w:name w:val="Domyślna czcionka akapitu1"/>
    <w:uiPriority w:val="99"/>
    <w:rsid w:val="00640FCB"/>
  </w:style>
  <w:style w:type="character" w:styleId="Numerstrony">
    <w:name w:val="page number"/>
    <w:uiPriority w:val="99"/>
    <w:rsid w:val="00640FCB"/>
    <w:rPr>
      <w:rFonts w:cs="Times New Roman"/>
    </w:rPr>
  </w:style>
  <w:style w:type="character" w:styleId="Hipercze">
    <w:name w:val="Hyperlink"/>
    <w:uiPriority w:val="99"/>
    <w:rsid w:val="00640FCB"/>
    <w:rPr>
      <w:rFonts w:cs="Times New Roman"/>
      <w:color w:val="0000FF"/>
      <w:u w:val="single"/>
    </w:rPr>
  </w:style>
  <w:style w:type="character" w:customStyle="1" w:styleId="Odwoaniedokomentarza1">
    <w:name w:val="Odwołanie do komentarza1"/>
    <w:uiPriority w:val="99"/>
    <w:rsid w:val="00640FCB"/>
    <w:rPr>
      <w:sz w:val="16"/>
    </w:rPr>
  </w:style>
  <w:style w:type="character" w:customStyle="1" w:styleId="TekstkomentarzaZnak">
    <w:name w:val="Tekst komentarza Znak"/>
    <w:uiPriority w:val="99"/>
    <w:rsid w:val="00640FCB"/>
    <w:rPr>
      <w:rFonts w:cs="Times New Roman"/>
    </w:rPr>
  </w:style>
  <w:style w:type="character" w:customStyle="1" w:styleId="TematkomentarzaZnak">
    <w:name w:val="Temat komentarza Znak"/>
    <w:uiPriority w:val="99"/>
    <w:rsid w:val="00640FCB"/>
    <w:rPr>
      <w:b/>
    </w:rPr>
  </w:style>
  <w:style w:type="character" w:customStyle="1" w:styleId="NagwekZnak">
    <w:name w:val="Nagłówek Znak"/>
    <w:uiPriority w:val="99"/>
    <w:rsid w:val="00640FCB"/>
    <w:rPr>
      <w:sz w:val="24"/>
    </w:rPr>
  </w:style>
  <w:style w:type="paragraph" w:customStyle="1" w:styleId="Nagwek1">
    <w:name w:val="Nagłówek1"/>
    <w:basedOn w:val="Normalny"/>
    <w:next w:val="Tekstpodstawowy"/>
    <w:uiPriority w:val="99"/>
    <w:rsid w:val="00640FC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640FCB"/>
    <w:pPr>
      <w:spacing w:after="140" w:line="288" w:lineRule="auto"/>
    </w:pPr>
  </w:style>
  <w:style w:type="character" w:customStyle="1" w:styleId="TekstpodstawowyZnak">
    <w:name w:val="Tekst podstawowy Znak"/>
    <w:link w:val="Tekstpodstawowy"/>
    <w:uiPriority w:val="99"/>
    <w:semiHidden/>
    <w:locked/>
    <w:rsid w:val="00984F2F"/>
    <w:rPr>
      <w:rFonts w:cs="Times New Roman"/>
      <w:sz w:val="24"/>
      <w:szCs w:val="24"/>
      <w:lang w:eastAsia="zh-CN"/>
    </w:rPr>
  </w:style>
  <w:style w:type="paragraph" w:styleId="Lista">
    <w:name w:val="List"/>
    <w:basedOn w:val="Tekstpodstawowy"/>
    <w:uiPriority w:val="99"/>
    <w:rsid w:val="00640FCB"/>
    <w:rPr>
      <w:rFonts w:cs="Mangal"/>
    </w:rPr>
  </w:style>
  <w:style w:type="paragraph" w:styleId="Legenda">
    <w:name w:val="caption"/>
    <w:basedOn w:val="Normalny"/>
    <w:uiPriority w:val="99"/>
    <w:qFormat/>
    <w:rsid w:val="00640FCB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uiPriority w:val="99"/>
    <w:rsid w:val="00640FCB"/>
    <w:pPr>
      <w:suppressLineNumbers/>
    </w:pPr>
    <w:rPr>
      <w:rFonts w:cs="Mangal"/>
    </w:rPr>
  </w:style>
  <w:style w:type="paragraph" w:customStyle="1" w:styleId="Podstawa">
    <w:name w:val="Podstawa"/>
    <w:basedOn w:val="Normalny"/>
    <w:uiPriority w:val="99"/>
    <w:rsid w:val="00640FCB"/>
    <w:pPr>
      <w:spacing w:line="360" w:lineRule="auto"/>
      <w:jc w:val="center"/>
    </w:pPr>
    <w:rPr>
      <w:b/>
      <w:sz w:val="28"/>
      <w:szCs w:val="28"/>
    </w:rPr>
  </w:style>
  <w:style w:type="paragraph" w:styleId="Nagwek">
    <w:name w:val="header"/>
    <w:basedOn w:val="Normalny"/>
    <w:link w:val="NagwekZnak1"/>
    <w:uiPriority w:val="99"/>
    <w:rsid w:val="00640FCB"/>
  </w:style>
  <w:style w:type="character" w:customStyle="1" w:styleId="NagwekZnak1">
    <w:name w:val="Nagłówek Znak1"/>
    <w:link w:val="Nagwek"/>
    <w:uiPriority w:val="99"/>
    <w:semiHidden/>
    <w:locked/>
    <w:rsid w:val="00984F2F"/>
    <w:rPr>
      <w:rFonts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640FCB"/>
  </w:style>
  <w:style w:type="character" w:customStyle="1" w:styleId="StopkaZnak">
    <w:name w:val="Stopka Znak"/>
    <w:link w:val="Stopka"/>
    <w:uiPriority w:val="99"/>
    <w:semiHidden/>
    <w:locked/>
    <w:rsid w:val="00984F2F"/>
    <w:rPr>
      <w:rFonts w:cs="Times New Roman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rsid w:val="00640F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984F2F"/>
    <w:rPr>
      <w:rFonts w:cs="Times New Roman"/>
      <w:sz w:val="2"/>
      <w:lang w:eastAsia="zh-CN"/>
    </w:rPr>
  </w:style>
  <w:style w:type="paragraph" w:customStyle="1" w:styleId="Legenda1">
    <w:name w:val="Legenda1"/>
    <w:basedOn w:val="Normalny"/>
    <w:next w:val="Normalny"/>
    <w:uiPriority w:val="99"/>
    <w:rsid w:val="00640FCB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uiPriority w:val="99"/>
    <w:rsid w:val="00640FCB"/>
    <w:rPr>
      <w:sz w:val="20"/>
      <w:szCs w:val="20"/>
    </w:rPr>
  </w:style>
  <w:style w:type="paragraph" w:styleId="Tekstkomentarza">
    <w:name w:val="annotation text"/>
    <w:basedOn w:val="Normalny"/>
    <w:link w:val="TekstkomentarzaZnak1"/>
    <w:uiPriority w:val="99"/>
    <w:semiHidden/>
    <w:rsid w:val="00734D0C"/>
    <w:rPr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semiHidden/>
    <w:locked/>
    <w:rsid w:val="00984F2F"/>
    <w:rPr>
      <w:rFonts w:cs="Times New Roman"/>
      <w:sz w:val="20"/>
      <w:szCs w:val="20"/>
      <w:lang w:eastAsia="zh-CN"/>
    </w:rPr>
  </w:style>
  <w:style w:type="paragraph" w:styleId="Tematkomentarza">
    <w:name w:val="annotation subject"/>
    <w:basedOn w:val="Tekstkomentarza1"/>
    <w:next w:val="Tekstkomentarza1"/>
    <w:link w:val="TematkomentarzaZnak1"/>
    <w:uiPriority w:val="99"/>
    <w:rsid w:val="00640FCB"/>
    <w:rPr>
      <w:b/>
      <w:bCs/>
    </w:rPr>
  </w:style>
  <w:style w:type="character" w:customStyle="1" w:styleId="TematkomentarzaZnak1">
    <w:name w:val="Temat komentarza Znak1"/>
    <w:link w:val="Tematkomentarza"/>
    <w:uiPriority w:val="99"/>
    <w:semiHidden/>
    <w:locked/>
    <w:rsid w:val="00984F2F"/>
    <w:rPr>
      <w:rFonts w:cs="Times New Roman"/>
      <w:b/>
      <w:bCs/>
      <w:sz w:val="20"/>
      <w:szCs w:val="20"/>
      <w:lang w:eastAsia="zh-CN"/>
    </w:rPr>
  </w:style>
  <w:style w:type="paragraph" w:customStyle="1" w:styleId="Zawartotabeli">
    <w:name w:val="Zawartość tabeli"/>
    <w:basedOn w:val="Normalny"/>
    <w:uiPriority w:val="99"/>
    <w:rsid w:val="00640FCB"/>
    <w:pPr>
      <w:suppressLineNumbers/>
    </w:pPr>
  </w:style>
  <w:style w:type="paragraph" w:customStyle="1" w:styleId="Nagwektabeli">
    <w:name w:val="Nagłówek tabeli"/>
    <w:basedOn w:val="Zawartotabeli"/>
    <w:uiPriority w:val="99"/>
    <w:rsid w:val="00640FCB"/>
    <w:pPr>
      <w:jc w:val="center"/>
    </w:pPr>
    <w:rPr>
      <w:b/>
      <w:bCs/>
    </w:rPr>
  </w:style>
  <w:style w:type="paragraph" w:customStyle="1" w:styleId="Zawartoramki">
    <w:name w:val="Zawartość ramki"/>
    <w:basedOn w:val="Normalny"/>
    <w:uiPriority w:val="99"/>
    <w:rsid w:val="00640FCB"/>
  </w:style>
  <w:style w:type="paragraph" w:styleId="NormalnyWeb">
    <w:name w:val="Normal (Web)"/>
    <w:basedOn w:val="Normalny"/>
    <w:uiPriority w:val="99"/>
    <w:semiHidden/>
    <w:rsid w:val="00A94254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uiPriority w:val="99"/>
    <w:qFormat/>
    <w:rsid w:val="00A94254"/>
    <w:rPr>
      <w:rFonts w:cs="Times New Roman"/>
      <w:b/>
    </w:rPr>
  </w:style>
  <w:style w:type="paragraph" w:styleId="Akapitzlist">
    <w:name w:val="List Paragraph"/>
    <w:basedOn w:val="Normalny"/>
    <w:uiPriority w:val="99"/>
    <w:qFormat/>
    <w:rsid w:val="008F0046"/>
    <w:pPr>
      <w:suppressAutoHyphens w:val="0"/>
      <w:ind w:left="720"/>
      <w:contextualSpacing/>
    </w:pPr>
    <w:rPr>
      <w:lang w:eastAsia="pl-PL"/>
    </w:rPr>
  </w:style>
  <w:style w:type="paragraph" w:customStyle="1" w:styleId="western">
    <w:name w:val="western"/>
    <w:basedOn w:val="Normalny"/>
    <w:uiPriority w:val="99"/>
    <w:rsid w:val="0044530A"/>
    <w:pPr>
      <w:suppressAutoHyphens w:val="0"/>
      <w:spacing w:before="100" w:beforeAutospacing="1" w:after="142" w:line="288" w:lineRule="auto"/>
    </w:pPr>
    <w:rPr>
      <w:color w:val="000000"/>
      <w:lang w:eastAsia="pl-PL"/>
    </w:rPr>
  </w:style>
  <w:style w:type="paragraph" w:customStyle="1" w:styleId="Styl">
    <w:name w:val="Styl"/>
    <w:uiPriority w:val="99"/>
    <w:rsid w:val="007343CA"/>
    <w:pPr>
      <w:widowControl w:val="0"/>
      <w:autoSpaceDE w:val="0"/>
      <w:autoSpaceDN w:val="0"/>
      <w:adjustRightInd w:val="0"/>
    </w:pPr>
    <w:rPr>
      <w:sz w:val="24"/>
      <w:szCs w:val="24"/>
    </w:rPr>
  </w:style>
  <w:style w:type="table" w:customStyle="1" w:styleId="Siatkatabelijasna1">
    <w:name w:val="Siatka tabeli — jasna1"/>
    <w:uiPriority w:val="99"/>
    <w:rsid w:val="00AF64C8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99"/>
    <w:locked/>
    <w:rsid w:val="009B761F"/>
    <w:rPr>
      <w:rFonts w:ascii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Zwykatabela11">
    <w:name w:val="Zwykła tabela 11"/>
    <w:uiPriority w:val="99"/>
    <w:rsid w:val="00CC3B7D"/>
    <w:rPr>
      <w:rFonts w:ascii="Calibri" w:hAnsi="Calibri"/>
      <w:lang w:eastAsia="en-US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Zwykatabela110">
    <w:name w:val="Zwykła tabela 11"/>
    <w:uiPriority w:val="99"/>
    <w:rsid w:val="005E6A5D"/>
    <w:rPr>
      <w:rFonts w:ascii="Calibri" w:hAnsi="Calibri"/>
      <w:lang w:eastAsia="en-US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Zwykatabela12">
    <w:name w:val="Zwykła tabela 12"/>
    <w:basedOn w:val="Standardowy"/>
    <w:uiPriority w:val="41"/>
    <w:rsid w:val="0079727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79727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79727B"/>
    <w:rPr>
      <w:sz w:val="24"/>
      <w:szCs w:val="24"/>
      <w:lang w:eastAsia="zh-CN"/>
    </w:rPr>
  </w:style>
  <w:style w:type="table" w:customStyle="1" w:styleId="Zwykatabela13">
    <w:name w:val="Zwykła tabela 13"/>
    <w:basedOn w:val="Standardowy"/>
    <w:uiPriority w:val="41"/>
    <w:rsid w:val="00CD275D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4835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5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83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3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835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83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835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35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835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835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835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5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5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5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5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5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3" Type="http://schemas.openxmlformats.org/officeDocument/2006/relationships/hyperlink" Target="http://www.spwsz.szczecin.pl/" TargetMode="External"/><Relationship Id="rId7" Type="http://schemas.openxmlformats.org/officeDocument/2006/relationships/image" Target="media/image5.png"/><Relationship Id="rId2" Type="http://schemas.openxmlformats.org/officeDocument/2006/relationships/hyperlink" Target="http://www.spwsz.szczecin.pl/" TargetMode="External"/><Relationship Id="rId1" Type="http://schemas.openxmlformats.org/officeDocument/2006/relationships/image" Target="media/image1.jpeg"/><Relationship Id="rId6" Type="http://schemas.openxmlformats.org/officeDocument/2006/relationships/image" Target="media/image4.png"/><Relationship Id="rId5" Type="http://schemas.openxmlformats.org/officeDocument/2006/relationships/image" Target="media/image3.png"/><Relationship Id="rId4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larska\Desktop\Zdunowo\inne\Nowy%20listowni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Nowy listownik</Template>
  <TotalTime>5</TotalTime>
  <Pages>5</Pages>
  <Words>1010</Words>
  <Characters>6065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mularska</dc:creator>
  <cp:lastModifiedBy>Anna Zygmunt</cp:lastModifiedBy>
  <cp:revision>4</cp:revision>
  <cp:lastPrinted>2022-11-15T20:17:00Z</cp:lastPrinted>
  <dcterms:created xsi:type="dcterms:W3CDTF">2023-04-28T10:25:00Z</dcterms:created>
  <dcterms:modified xsi:type="dcterms:W3CDTF">2023-06-12T09:54:00Z</dcterms:modified>
</cp:coreProperties>
</file>